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1EAD01" w14:textId="3A08A370" w:rsidR="0080596D" w:rsidRDefault="001A7D31" w:rsidP="007C2787">
      <w:pPr>
        <w:pStyle w:val="Title"/>
        <w:spacing w:after="120" w:line="360" w:lineRule="auto"/>
        <w:jc w:val="left"/>
      </w:pPr>
      <w:r w:rsidRPr="00CF081F">
        <w:t>Stratigraphic Grid of the Hessian Mid-German Crystalline High</w:t>
      </w:r>
    </w:p>
    <w:p w14:paraId="1A57B8D5" w14:textId="03356940" w:rsidR="008C163E" w:rsidRDefault="008C163E" w:rsidP="008C163E"/>
    <w:p w14:paraId="33136B75" w14:textId="77777777" w:rsidR="006E496C" w:rsidRDefault="006E496C" w:rsidP="008C163E"/>
    <w:p w14:paraId="6E3534C5" w14:textId="5E4E281D" w:rsidR="005B0D8B" w:rsidRPr="004A15B5" w:rsidRDefault="005B0D8B" w:rsidP="001A7D31">
      <w:pPr>
        <w:jc w:val="both"/>
      </w:pPr>
      <w:r w:rsidRPr="00A94344">
        <w:t xml:space="preserve">Large scaled geothermal potential assessments often require geological 3D-structural models of the area of interest. </w:t>
      </w:r>
      <w:r w:rsidRPr="004A15B5">
        <w:t xml:space="preserve">For assessing petrothermal potentials of the Hessian basement, a regional scaled geological 3D-structural model of the hessian </w:t>
      </w:r>
      <w:r w:rsidR="001A7D31" w:rsidRPr="004A15B5">
        <w:t>Mid German Crystalline High (Weinert et al. 2022)</w:t>
      </w:r>
      <w:r w:rsidRPr="004A15B5">
        <w:t xml:space="preserve"> was created within the scope of the project Hessen 3D 2.0 (Federal Ministry for Economic Affairs and Energy; funding number:0325944A). The spatial confinement is defined by the scope of Hessen 3D 2.0, and therefore, the</w:t>
      </w:r>
      <w:r w:rsidR="001A7D31" w:rsidRPr="004A15B5">
        <w:t xml:space="preserve"> lateral extension of the</w:t>
      </w:r>
      <w:r w:rsidRPr="004A15B5">
        <w:t xml:space="preserve"> basement model is constrained within the (simplified) boarder of federal state of Hesse. </w:t>
      </w:r>
      <w:r w:rsidR="001A7D31" w:rsidRPr="004A15B5">
        <w:t xml:space="preserve">Vertical constraints are set to </w:t>
      </w:r>
      <w:r w:rsidRPr="004A15B5">
        <w:t xml:space="preserve">400 m </w:t>
      </w:r>
      <w:proofErr w:type="spellStart"/>
      <w:r w:rsidRPr="004A15B5">
        <w:t>b.g.l</w:t>
      </w:r>
      <w:proofErr w:type="spellEnd"/>
      <w:r w:rsidRPr="004A15B5">
        <w:t>. and a maximum model depth of 6</w:t>
      </w:r>
      <w:r w:rsidR="00E17279">
        <w:t>,</w:t>
      </w:r>
      <w:r w:rsidRPr="004A15B5">
        <w:t xml:space="preserve">000 m below sea level. </w:t>
      </w:r>
    </w:p>
    <w:p w14:paraId="5CCCD986" w14:textId="5C5F4897" w:rsidR="000118A6" w:rsidRPr="004A15B5" w:rsidRDefault="000118A6" w:rsidP="001A7D31">
      <w:pPr>
        <w:jc w:val="both"/>
      </w:pPr>
    </w:p>
    <w:p w14:paraId="4E70B2CE" w14:textId="7CE04515" w:rsidR="001A7D31" w:rsidRDefault="001A7D31" w:rsidP="001A7D31">
      <w:pPr>
        <w:jc w:val="both"/>
      </w:pPr>
      <w:r w:rsidRPr="004A15B5">
        <w:t>Based on the geological 3D-strucutral model (Weinert et al. 2022), which was</w:t>
      </w:r>
      <w:r>
        <w:t xml:space="preserve"> created in the software package SKUA-GOCAD, a </w:t>
      </w:r>
      <w:r w:rsidRPr="001A7D31">
        <w:t xml:space="preserve">stratigraphic grid (SGrid) was derived. In total, the SGrid contains 8 modeling units comprising (I) Frankenstein complex, (II) </w:t>
      </w:r>
      <w:proofErr w:type="spellStart"/>
      <w:r w:rsidRPr="001A7D31">
        <w:t>Flasergranitoid</w:t>
      </w:r>
      <w:proofErr w:type="spellEnd"/>
      <w:r w:rsidRPr="001A7D31">
        <w:t xml:space="preserve"> zone, (III) </w:t>
      </w:r>
      <w:proofErr w:type="spellStart"/>
      <w:r w:rsidRPr="001A7D31">
        <w:t>Weschnitz</w:t>
      </w:r>
      <w:proofErr w:type="spellEnd"/>
      <w:r w:rsidRPr="001A7D31">
        <w:t xml:space="preserve"> pluton, (IV) </w:t>
      </w:r>
      <w:proofErr w:type="spellStart"/>
      <w:r w:rsidRPr="001A7D31">
        <w:t>Tromm</w:t>
      </w:r>
      <w:proofErr w:type="spellEnd"/>
      <w:r w:rsidRPr="001A7D31">
        <w:t xml:space="preserve"> pluton, (V) Heidelberg granites, (VI) granites and granodiorites, (VII) diorites and </w:t>
      </w:r>
      <w:proofErr w:type="spellStart"/>
      <w:r w:rsidRPr="001A7D31">
        <w:t>gabbros</w:t>
      </w:r>
      <w:proofErr w:type="spellEnd"/>
      <w:r w:rsidRPr="001A7D31">
        <w:t xml:space="preserve"> and (VIII) metamorphic rocks.</w:t>
      </w:r>
    </w:p>
    <w:p w14:paraId="79558A3F" w14:textId="77777777" w:rsidR="001A7D31" w:rsidRDefault="001A7D31" w:rsidP="001A7D31">
      <w:pPr>
        <w:jc w:val="both"/>
      </w:pPr>
    </w:p>
    <w:p w14:paraId="796781B5" w14:textId="6D30EC17" w:rsidR="005B0D8B" w:rsidRDefault="005B0D8B" w:rsidP="001A7D31">
      <w:pPr>
        <w:jc w:val="both"/>
      </w:pPr>
      <w:r w:rsidRPr="00A94344">
        <w:t xml:space="preserve">Data </w:t>
      </w:r>
      <w:r w:rsidR="003748E0">
        <w:t xml:space="preserve">in the repository is </w:t>
      </w:r>
      <w:r w:rsidRPr="00A94344">
        <w:t xml:space="preserve">provided </w:t>
      </w:r>
      <w:r w:rsidR="003748E0">
        <w:t xml:space="preserve">as </w:t>
      </w:r>
      <w:r w:rsidRPr="00A94344">
        <w:t xml:space="preserve">GOCAD-SKUA </w:t>
      </w:r>
      <w:r w:rsidR="001A7D31">
        <w:t>stratigraphic grid in .sg-file format. The provided SGrid is not parameterized.</w:t>
      </w:r>
    </w:p>
    <w:p w14:paraId="5EB7CFA7" w14:textId="1B5F689C" w:rsidR="005B0D8B" w:rsidRDefault="005B0D8B" w:rsidP="001A7D31">
      <w:pPr>
        <w:jc w:val="both"/>
      </w:pPr>
    </w:p>
    <w:p w14:paraId="363CE8F6" w14:textId="77777777" w:rsidR="004A15B5" w:rsidRPr="003748E0" w:rsidRDefault="004A15B5" w:rsidP="001A7D31">
      <w:pPr>
        <w:jc w:val="both"/>
      </w:pPr>
    </w:p>
    <w:p w14:paraId="5513D87E" w14:textId="31B3AF84" w:rsidR="001650FF" w:rsidRPr="00E17279" w:rsidRDefault="00AC5F73" w:rsidP="001A7D31">
      <w:pPr>
        <w:pStyle w:val="Title"/>
        <w:spacing w:after="120" w:line="360" w:lineRule="auto"/>
        <w:jc w:val="both"/>
        <w:rPr>
          <w:rFonts w:asciiTheme="minorBidi" w:hAnsiTheme="minorBidi" w:cstheme="minorBidi"/>
          <w:szCs w:val="24"/>
        </w:rPr>
      </w:pPr>
      <w:r w:rsidRPr="00E17279">
        <w:rPr>
          <w:rFonts w:asciiTheme="minorBidi" w:hAnsiTheme="minorBidi" w:cstheme="minorBidi"/>
          <w:szCs w:val="24"/>
        </w:rPr>
        <w:t>References</w:t>
      </w:r>
      <w:r w:rsidR="001650FF" w:rsidRPr="00E17279">
        <w:rPr>
          <w:rFonts w:asciiTheme="minorBidi" w:hAnsiTheme="minorBidi" w:cstheme="minorBidi"/>
          <w:szCs w:val="24"/>
        </w:rPr>
        <w:t>:</w:t>
      </w:r>
    </w:p>
    <w:p w14:paraId="75AE5510" w14:textId="455273E0" w:rsidR="001650FF" w:rsidRDefault="001650FF" w:rsidP="001A7D31">
      <w:pPr>
        <w:jc w:val="both"/>
      </w:pPr>
    </w:p>
    <w:p w14:paraId="073440AE" w14:textId="20F5763E" w:rsidR="00AC5F73" w:rsidRPr="004A15B5" w:rsidRDefault="00AC5F73" w:rsidP="004A15B5">
      <w:r w:rsidRPr="00A94344">
        <w:rPr>
          <w:lang w:val="en-CA"/>
        </w:rPr>
        <w:t xml:space="preserve">Weinert, S., Bär, K., Sass, I. (2022): A geological 3D structural model of the Hessian </w:t>
      </w:r>
      <w:r>
        <w:rPr>
          <w:lang w:val="en-CA"/>
        </w:rPr>
        <w:t xml:space="preserve">Mid-German Crystalline High </w:t>
      </w:r>
      <w:r w:rsidRPr="00A94344">
        <w:rPr>
          <w:lang w:val="en-CA"/>
        </w:rPr>
        <w:t xml:space="preserve">basement. </w:t>
      </w:r>
      <w:proofErr w:type="spellStart"/>
      <w:r w:rsidRPr="00A94344">
        <w:rPr>
          <w:lang w:val="en-CA"/>
        </w:rPr>
        <w:t>TUdatalib</w:t>
      </w:r>
      <w:proofErr w:type="spellEnd"/>
      <w:r w:rsidR="004A15B5" w:rsidRPr="004A15B5">
        <w:rPr>
          <w:lang w:val="en-CA"/>
        </w:rPr>
        <w:br/>
      </w:r>
      <w:hyperlink r:id="rId8" w:history="1">
        <w:r w:rsidR="004A15B5" w:rsidRPr="004A15B5">
          <w:rPr>
            <w:lang w:val="en-CA"/>
          </w:rPr>
          <w:t>https://doi.org/10.48328/tudatalib-870</w:t>
        </w:r>
      </w:hyperlink>
    </w:p>
    <w:sectPr w:rsidR="00AC5F73" w:rsidRPr="004A15B5" w:rsidSect="00F35C46">
      <w:footerReference w:type="default" r:id="rId9"/>
      <w:pgSz w:w="11906" w:h="16838"/>
      <w:pgMar w:top="1417" w:right="1417" w:bottom="1134" w:left="1417" w:header="708" w:footer="708" w:gutter="0"/>
      <w:lnNumType w:countBy="1" w:restart="continuous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2B0AA0" w14:textId="77777777" w:rsidR="00501391" w:rsidRDefault="00501391" w:rsidP="00624837">
      <w:r>
        <w:separator/>
      </w:r>
    </w:p>
  </w:endnote>
  <w:endnote w:type="continuationSeparator" w:id="0">
    <w:p w14:paraId="7886830F" w14:textId="77777777" w:rsidR="00501391" w:rsidRDefault="00501391" w:rsidP="006248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1E6FC1" w14:textId="775E40B0" w:rsidR="004E7FD9" w:rsidRDefault="004E7FD9" w:rsidP="005E211C">
    <w:pPr>
      <w:pStyle w:val="Footer"/>
      <w:framePr w:wrap="none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5950C0">
      <w:rPr>
        <w:rStyle w:val="PageNumber"/>
        <w:noProof/>
      </w:rPr>
      <w:t>1</w:t>
    </w:r>
    <w:r>
      <w:rPr>
        <w:rStyle w:val="PageNumber"/>
      </w:rPr>
      <w:fldChar w:fldCharType="end"/>
    </w:r>
  </w:p>
  <w:p w14:paraId="49AD20FC" w14:textId="79707A8E" w:rsidR="004E7FD9" w:rsidRDefault="004E7FD9" w:rsidP="00943DFE">
    <w:pPr>
      <w:pStyle w:val="Footer"/>
      <w:ind w:right="360"/>
    </w:pPr>
  </w:p>
  <w:p w14:paraId="08262F0E" w14:textId="77777777" w:rsidR="004E7FD9" w:rsidRDefault="004E7FD9" w:rsidP="0062483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7DBAA7" w14:textId="77777777" w:rsidR="00501391" w:rsidRDefault="00501391" w:rsidP="00624837">
      <w:r>
        <w:separator/>
      </w:r>
    </w:p>
  </w:footnote>
  <w:footnote w:type="continuationSeparator" w:id="0">
    <w:p w14:paraId="51F776B2" w14:textId="77777777" w:rsidR="00501391" w:rsidRDefault="00501391" w:rsidP="006248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405A0A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A1582F2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74E77C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4914E33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28A4A7C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8C44F9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D6CA8B4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11F66E5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C8A26E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15D0351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77C409B"/>
    <w:multiLevelType w:val="multilevel"/>
    <w:tmpl w:val="9AE85A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08CC3AB3"/>
    <w:multiLevelType w:val="hybridMultilevel"/>
    <w:tmpl w:val="62AE3D48"/>
    <w:lvl w:ilvl="0" w:tplc="318E9F5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C653504"/>
    <w:multiLevelType w:val="multilevel"/>
    <w:tmpl w:val="175C6B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25E64BC"/>
    <w:multiLevelType w:val="hybridMultilevel"/>
    <w:tmpl w:val="A4B063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478067D"/>
    <w:multiLevelType w:val="hybridMultilevel"/>
    <w:tmpl w:val="9FB67F7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68776DC"/>
    <w:multiLevelType w:val="multilevel"/>
    <w:tmpl w:val="4894DE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1EB77DA2"/>
    <w:multiLevelType w:val="multilevel"/>
    <w:tmpl w:val="0407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17" w15:restartNumberingAfterBreak="0">
    <w:nsid w:val="20DA035D"/>
    <w:multiLevelType w:val="hybridMultilevel"/>
    <w:tmpl w:val="36C8F28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4A61D63"/>
    <w:multiLevelType w:val="hybridMultilevel"/>
    <w:tmpl w:val="36769D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57D53AB"/>
    <w:multiLevelType w:val="hybridMultilevel"/>
    <w:tmpl w:val="9C863BFC"/>
    <w:lvl w:ilvl="0" w:tplc="A3DC976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8545162"/>
    <w:multiLevelType w:val="hybridMultilevel"/>
    <w:tmpl w:val="BB7C1E34"/>
    <w:lvl w:ilvl="0" w:tplc="D7B86240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C1C7B38"/>
    <w:multiLevelType w:val="hybridMultilevel"/>
    <w:tmpl w:val="EB5A8FBE"/>
    <w:lvl w:ilvl="0" w:tplc="1000000F">
      <w:start w:val="1"/>
      <w:numFmt w:val="decimal"/>
      <w:lvlText w:val="%1."/>
      <w:lvlJc w:val="left"/>
      <w:pPr>
        <w:ind w:left="1440" w:hanging="360"/>
      </w:pPr>
    </w:lvl>
    <w:lvl w:ilvl="1" w:tplc="10000019" w:tentative="1">
      <w:start w:val="1"/>
      <w:numFmt w:val="lowerLetter"/>
      <w:lvlText w:val="%2."/>
      <w:lvlJc w:val="left"/>
      <w:pPr>
        <w:ind w:left="2160" w:hanging="360"/>
      </w:pPr>
    </w:lvl>
    <w:lvl w:ilvl="2" w:tplc="1000001B" w:tentative="1">
      <w:start w:val="1"/>
      <w:numFmt w:val="lowerRoman"/>
      <w:lvlText w:val="%3."/>
      <w:lvlJc w:val="right"/>
      <w:pPr>
        <w:ind w:left="2880" w:hanging="180"/>
      </w:pPr>
    </w:lvl>
    <w:lvl w:ilvl="3" w:tplc="1000000F" w:tentative="1">
      <w:start w:val="1"/>
      <w:numFmt w:val="decimal"/>
      <w:lvlText w:val="%4."/>
      <w:lvlJc w:val="left"/>
      <w:pPr>
        <w:ind w:left="3600" w:hanging="360"/>
      </w:pPr>
    </w:lvl>
    <w:lvl w:ilvl="4" w:tplc="10000019" w:tentative="1">
      <w:start w:val="1"/>
      <w:numFmt w:val="lowerLetter"/>
      <w:lvlText w:val="%5."/>
      <w:lvlJc w:val="left"/>
      <w:pPr>
        <w:ind w:left="4320" w:hanging="360"/>
      </w:pPr>
    </w:lvl>
    <w:lvl w:ilvl="5" w:tplc="1000001B" w:tentative="1">
      <w:start w:val="1"/>
      <w:numFmt w:val="lowerRoman"/>
      <w:lvlText w:val="%6."/>
      <w:lvlJc w:val="right"/>
      <w:pPr>
        <w:ind w:left="5040" w:hanging="180"/>
      </w:pPr>
    </w:lvl>
    <w:lvl w:ilvl="6" w:tplc="1000000F" w:tentative="1">
      <w:start w:val="1"/>
      <w:numFmt w:val="decimal"/>
      <w:lvlText w:val="%7."/>
      <w:lvlJc w:val="left"/>
      <w:pPr>
        <w:ind w:left="5760" w:hanging="360"/>
      </w:pPr>
    </w:lvl>
    <w:lvl w:ilvl="7" w:tplc="10000019" w:tentative="1">
      <w:start w:val="1"/>
      <w:numFmt w:val="lowerLetter"/>
      <w:lvlText w:val="%8."/>
      <w:lvlJc w:val="left"/>
      <w:pPr>
        <w:ind w:left="6480" w:hanging="360"/>
      </w:pPr>
    </w:lvl>
    <w:lvl w:ilvl="8" w:tplc="1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37877D7E"/>
    <w:multiLevelType w:val="hybridMultilevel"/>
    <w:tmpl w:val="312CE15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C9B5536"/>
    <w:multiLevelType w:val="hybridMultilevel"/>
    <w:tmpl w:val="CBCCF77E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04E3973"/>
    <w:multiLevelType w:val="hybridMultilevel"/>
    <w:tmpl w:val="8C6689BE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CC7E7D"/>
    <w:multiLevelType w:val="multilevel"/>
    <w:tmpl w:val="CF405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C9709C9"/>
    <w:multiLevelType w:val="multilevel"/>
    <w:tmpl w:val="68B8D20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09" w:hanging="709"/>
      </w:pPr>
      <w:rPr>
        <w:rFonts w:hint="default"/>
        <w:b/>
        <w:lang w:val="de-D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992" w:hanging="992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7" w15:restartNumberingAfterBreak="0">
    <w:nsid w:val="50FD43D8"/>
    <w:multiLevelType w:val="hybridMultilevel"/>
    <w:tmpl w:val="00E46F2E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8" w15:restartNumberingAfterBreak="0">
    <w:nsid w:val="525A1689"/>
    <w:multiLevelType w:val="hybridMultilevel"/>
    <w:tmpl w:val="8E46B614"/>
    <w:lvl w:ilvl="0" w:tplc="0E0AF8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800" w:hanging="360"/>
      </w:pPr>
    </w:lvl>
    <w:lvl w:ilvl="2" w:tplc="1000001B" w:tentative="1">
      <w:start w:val="1"/>
      <w:numFmt w:val="lowerRoman"/>
      <w:lvlText w:val="%3."/>
      <w:lvlJc w:val="right"/>
      <w:pPr>
        <w:ind w:left="2520" w:hanging="180"/>
      </w:pPr>
    </w:lvl>
    <w:lvl w:ilvl="3" w:tplc="1000000F" w:tentative="1">
      <w:start w:val="1"/>
      <w:numFmt w:val="decimal"/>
      <w:lvlText w:val="%4."/>
      <w:lvlJc w:val="left"/>
      <w:pPr>
        <w:ind w:left="3240" w:hanging="360"/>
      </w:pPr>
    </w:lvl>
    <w:lvl w:ilvl="4" w:tplc="10000019" w:tentative="1">
      <w:start w:val="1"/>
      <w:numFmt w:val="lowerLetter"/>
      <w:lvlText w:val="%5."/>
      <w:lvlJc w:val="left"/>
      <w:pPr>
        <w:ind w:left="3960" w:hanging="360"/>
      </w:pPr>
    </w:lvl>
    <w:lvl w:ilvl="5" w:tplc="1000001B" w:tentative="1">
      <w:start w:val="1"/>
      <w:numFmt w:val="lowerRoman"/>
      <w:lvlText w:val="%6."/>
      <w:lvlJc w:val="right"/>
      <w:pPr>
        <w:ind w:left="4680" w:hanging="180"/>
      </w:pPr>
    </w:lvl>
    <w:lvl w:ilvl="6" w:tplc="1000000F" w:tentative="1">
      <w:start w:val="1"/>
      <w:numFmt w:val="decimal"/>
      <w:lvlText w:val="%7."/>
      <w:lvlJc w:val="left"/>
      <w:pPr>
        <w:ind w:left="5400" w:hanging="360"/>
      </w:pPr>
    </w:lvl>
    <w:lvl w:ilvl="7" w:tplc="10000019" w:tentative="1">
      <w:start w:val="1"/>
      <w:numFmt w:val="lowerLetter"/>
      <w:lvlText w:val="%8."/>
      <w:lvlJc w:val="left"/>
      <w:pPr>
        <w:ind w:left="6120" w:hanging="360"/>
      </w:pPr>
    </w:lvl>
    <w:lvl w:ilvl="8" w:tplc="1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67D3E5D"/>
    <w:multiLevelType w:val="hybridMultilevel"/>
    <w:tmpl w:val="5AE0A052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D1395B"/>
    <w:multiLevelType w:val="hybridMultilevel"/>
    <w:tmpl w:val="34561DD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C811597"/>
    <w:multiLevelType w:val="hybridMultilevel"/>
    <w:tmpl w:val="4E48B8C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40D0A31"/>
    <w:multiLevelType w:val="multilevel"/>
    <w:tmpl w:val="65BEA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4351C9F"/>
    <w:multiLevelType w:val="multilevel"/>
    <w:tmpl w:val="8196B8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5DD102F"/>
    <w:multiLevelType w:val="hybridMultilevel"/>
    <w:tmpl w:val="159682A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7CC592F"/>
    <w:multiLevelType w:val="hybridMultilevel"/>
    <w:tmpl w:val="4B94C982"/>
    <w:lvl w:ilvl="0" w:tplc="6D34BC96">
      <w:numFmt w:val="bullet"/>
      <w:lvlText w:val="-"/>
      <w:lvlJc w:val="left"/>
      <w:pPr>
        <w:ind w:left="1065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36" w15:restartNumberingAfterBreak="0">
    <w:nsid w:val="68362030"/>
    <w:multiLevelType w:val="multilevel"/>
    <w:tmpl w:val="F8EE5E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6A0A4613"/>
    <w:multiLevelType w:val="hybridMultilevel"/>
    <w:tmpl w:val="21B6BAE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B5208B2"/>
    <w:multiLevelType w:val="hybridMultilevel"/>
    <w:tmpl w:val="EF94B784"/>
    <w:lvl w:ilvl="0" w:tplc="9B9AD5D6">
      <w:start w:val="1"/>
      <w:numFmt w:val="upperLetter"/>
      <w:lvlText w:val="%1t"/>
      <w:lvlJc w:val="left"/>
      <w:pPr>
        <w:ind w:left="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0" w:hanging="360"/>
      </w:pPr>
    </w:lvl>
    <w:lvl w:ilvl="2" w:tplc="0409001B" w:tentative="1">
      <w:start w:val="1"/>
      <w:numFmt w:val="lowerRoman"/>
      <w:lvlText w:val="%3."/>
      <w:lvlJc w:val="right"/>
      <w:pPr>
        <w:ind w:left="1880" w:hanging="180"/>
      </w:pPr>
    </w:lvl>
    <w:lvl w:ilvl="3" w:tplc="0409000F" w:tentative="1">
      <w:start w:val="1"/>
      <w:numFmt w:val="decimal"/>
      <w:lvlText w:val="%4."/>
      <w:lvlJc w:val="left"/>
      <w:pPr>
        <w:ind w:left="2600" w:hanging="360"/>
      </w:pPr>
    </w:lvl>
    <w:lvl w:ilvl="4" w:tplc="04090019" w:tentative="1">
      <w:start w:val="1"/>
      <w:numFmt w:val="lowerLetter"/>
      <w:lvlText w:val="%5."/>
      <w:lvlJc w:val="left"/>
      <w:pPr>
        <w:ind w:left="3320" w:hanging="360"/>
      </w:pPr>
    </w:lvl>
    <w:lvl w:ilvl="5" w:tplc="0409001B" w:tentative="1">
      <w:start w:val="1"/>
      <w:numFmt w:val="lowerRoman"/>
      <w:lvlText w:val="%6."/>
      <w:lvlJc w:val="right"/>
      <w:pPr>
        <w:ind w:left="4040" w:hanging="180"/>
      </w:pPr>
    </w:lvl>
    <w:lvl w:ilvl="6" w:tplc="0409000F" w:tentative="1">
      <w:start w:val="1"/>
      <w:numFmt w:val="decimal"/>
      <w:lvlText w:val="%7."/>
      <w:lvlJc w:val="left"/>
      <w:pPr>
        <w:ind w:left="4760" w:hanging="360"/>
      </w:pPr>
    </w:lvl>
    <w:lvl w:ilvl="7" w:tplc="04090019" w:tentative="1">
      <w:start w:val="1"/>
      <w:numFmt w:val="lowerLetter"/>
      <w:lvlText w:val="%8."/>
      <w:lvlJc w:val="left"/>
      <w:pPr>
        <w:ind w:left="5480" w:hanging="360"/>
      </w:pPr>
    </w:lvl>
    <w:lvl w:ilvl="8" w:tplc="0409001B" w:tentative="1">
      <w:start w:val="1"/>
      <w:numFmt w:val="lowerRoman"/>
      <w:lvlText w:val="%9."/>
      <w:lvlJc w:val="right"/>
      <w:pPr>
        <w:ind w:left="6200" w:hanging="180"/>
      </w:pPr>
    </w:lvl>
  </w:abstractNum>
  <w:abstractNum w:abstractNumId="39" w15:restartNumberingAfterBreak="0">
    <w:nsid w:val="6D175176"/>
    <w:multiLevelType w:val="hybridMultilevel"/>
    <w:tmpl w:val="5FEC6D94"/>
    <w:lvl w:ilvl="0" w:tplc="04070015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FD80C9B"/>
    <w:multiLevelType w:val="hybridMultilevel"/>
    <w:tmpl w:val="8DB4A910"/>
    <w:lvl w:ilvl="0" w:tplc="0E0AF8C6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2160" w:hanging="360"/>
      </w:pPr>
    </w:lvl>
    <w:lvl w:ilvl="2" w:tplc="1000001B" w:tentative="1">
      <w:start w:val="1"/>
      <w:numFmt w:val="lowerRoman"/>
      <w:lvlText w:val="%3."/>
      <w:lvlJc w:val="right"/>
      <w:pPr>
        <w:ind w:left="2880" w:hanging="180"/>
      </w:pPr>
    </w:lvl>
    <w:lvl w:ilvl="3" w:tplc="1000000F" w:tentative="1">
      <w:start w:val="1"/>
      <w:numFmt w:val="decimal"/>
      <w:lvlText w:val="%4."/>
      <w:lvlJc w:val="left"/>
      <w:pPr>
        <w:ind w:left="3600" w:hanging="360"/>
      </w:pPr>
    </w:lvl>
    <w:lvl w:ilvl="4" w:tplc="10000019" w:tentative="1">
      <w:start w:val="1"/>
      <w:numFmt w:val="lowerLetter"/>
      <w:lvlText w:val="%5."/>
      <w:lvlJc w:val="left"/>
      <w:pPr>
        <w:ind w:left="4320" w:hanging="360"/>
      </w:pPr>
    </w:lvl>
    <w:lvl w:ilvl="5" w:tplc="1000001B" w:tentative="1">
      <w:start w:val="1"/>
      <w:numFmt w:val="lowerRoman"/>
      <w:lvlText w:val="%6."/>
      <w:lvlJc w:val="right"/>
      <w:pPr>
        <w:ind w:left="5040" w:hanging="180"/>
      </w:pPr>
    </w:lvl>
    <w:lvl w:ilvl="6" w:tplc="1000000F" w:tentative="1">
      <w:start w:val="1"/>
      <w:numFmt w:val="decimal"/>
      <w:lvlText w:val="%7."/>
      <w:lvlJc w:val="left"/>
      <w:pPr>
        <w:ind w:left="5760" w:hanging="360"/>
      </w:pPr>
    </w:lvl>
    <w:lvl w:ilvl="7" w:tplc="10000019" w:tentative="1">
      <w:start w:val="1"/>
      <w:numFmt w:val="lowerLetter"/>
      <w:lvlText w:val="%8."/>
      <w:lvlJc w:val="left"/>
      <w:pPr>
        <w:ind w:left="6480" w:hanging="360"/>
      </w:pPr>
    </w:lvl>
    <w:lvl w:ilvl="8" w:tplc="1000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450276337">
    <w:abstractNumId w:val="35"/>
  </w:num>
  <w:num w:numId="2" w16cid:durableId="1235311803">
    <w:abstractNumId w:val="20"/>
  </w:num>
  <w:num w:numId="3" w16cid:durableId="1535540192">
    <w:abstractNumId w:val="19"/>
  </w:num>
  <w:num w:numId="4" w16cid:durableId="164827576">
    <w:abstractNumId w:val="16"/>
  </w:num>
  <w:num w:numId="5" w16cid:durableId="861819154">
    <w:abstractNumId w:val="9"/>
  </w:num>
  <w:num w:numId="6" w16cid:durableId="202178725">
    <w:abstractNumId w:val="7"/>
  </w:num>
  <w:num w:numId="7" w16cid:durableId="819225823">
    <w:abstractNumId w:val="6"/>
  </w:num>
  <w:num w:numId="8" w16cid:durableId="318535565">
    <w:abstractNumId w:val="5"/>
  </w:num>
  <w:num w:numId="9" w16cid:durableId="152114214">
    <w:abstractNumId w:val="4"/>
  </w:num>
  <w:num w:numId="10" w16cid:durableId="1953899914">
    <w:abstractNumId w:val="8"/>
  </w:num>
  <w:num w:numId="11" w16cid:durableId="673607456">
    <w:abstractNumId w:val="3"/>
  </w:num>
  <w:num w:numId="12" w16cid:durableId="1379743243">
    <w:abstractNumId w:val="2"/>
  </w:num>
  <w:num w:numId="13" w16cid:durableId="640426417">
    <w:abstractNumId w:val="1"/>
  </w:num>
  <w:num w:numId="14" w16cid:durableId="2079857356">
    <w:abstractNumId w:val="0"/>
  </w:num>
  <w:num w:numId="15" w16cid:durableId="1969894556">
    <w:abstractNumId w:val="22"/>
  </w:num>
  <w:num w:numId="16" w16cid:durableId="776563318">
    <w:abstractNumId w:val="37"/>
  </w:num>
  <w:num w:numId="17" w16cid:durableId="279606364">
    <w:abstractNumId w:val="34"/>
  </w:num>
  <w:num w:numId="18" w16cid:durableId="608968664">
    <w:abstractNumId w:val="16"/>
  </w:num>
  <w:num w:numId="19" w16cid:durableId="183835711">
    <w:abstractNumId w:val="16"/>
  </w:num>
  <w:num w:numId="20" w16cid:durableId="63453634">
    <w:abstractNumId w:val="26"/>
  </w:num>
  <w:num w:numId="21" w16cid:durableId="650907530">
    <w:abstractNumId w:val="39"/>
  </w:num>
  <w:num w:numId="22" w16cid:durableId="2015376689">
    <w:abstractNumId w:val="17"/>
  </w:num>
  <w:num w:numId="23" w16cid:durableId="24598479">
    <w:abstractNumId w:val="30"/>
  </w:num>
  <w:num w:numId="24" w16cid:durableId="1356618967">
    <w:abstractNumId w:val="25"/>
  </w:num>
  <w:num w:numId="25" w16cid:durableId="182667187">
    <w:abstractNumId w:val="36"/>
  </w:num>
  <w:num w:numId="26" w16cid:durableId="1311255349">
    <w:abstractNumId w:val="40"/>
  </w:num>
  <w:num w:numId="27" w16cid:durableId="268589600">
    <w:abstractNumId w:val="29"/>
  </w:num>
  <w:num w:numId="28" w16cid:durableId="366376856">
    <w:abstractNumId w:val="14"/>
  </w:num>
  <w:num w:numId="29" w16cid:durableId="1733194474">
    <w:abstractNumId w:val="13"/>
  </w:num>
  <w:num w:numId="30" w16cid:durableId="1355231182">
    <w:abstractNumId w:val="38"/>
  </w:num>
  <w:num w:numId="31" w16cid:durableId="1430203257">
    <w:abstractNumId w:val="23"/>
  </w:num>
  <w:num w:numId="32" w16cid:durableId="310869932">
    <w:abstractNumId w:val="24"/>
  </w:num>
  <w:num w:numId="33" w16cid:durableId="931931759">
    <w:abstractNumId w:val="31"/>
  </w:num>
  <w:num w:numId="34" w16cid:durableId="160895537">
    <w:abstractNumId w:val="32"/>
  </w:num>
  <w:num w:numId="35" w16cid:durableId="782042442">
    <w:abstractNumId w:val="33"/>
  </w:num>
  <w:num w:numId="36" w16cid:durableId="536308742">
    <w:abstractNumId w:val="18"/>
  </w:num>
  <w:num w:numId="37" w16cid:durableId="442697588">
    <w:abstractNumId w:val="27"/>
  </w:num>
  <w:num w:numId="38" w16cid:durableId="1640186241">
    <w:abstractNumId w:val="11"/>
  </w:num>
  <w:num w:numId="39" w16cid:durableId="1772777762">
    <w:abstractNumId w:val="21"/>
  </w:num>
  <w:num w:numId="40" w16cid:durableId="415595452">
    <w:abstractNumId w:val="28"/>
  </w:num>
  <w:num w:numId="41" w16cid:durableId="1090934542">
    <w:abstractNumId w:val="10"/>
  </w:num>
  <w:num w:numId="42" w16cid:durableId="908657516">
    <w:abstractNumId w:val="15"/>
  </w:num>
  <w:num w:numId="43" w16cid:durableId="92362395">
    <w:abstractNumId w:val="12"/>
  </w:num>
  <w:num w:numId="44" w16cid:durableId="124564530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6683"/>
    <w:rsid w:val="00000816"/>
    <w:rsid w:val="0000185E"/>
    <w:rsid w:val="00002A93"/>
    <w:rsid w:val="00002F34"/>
    <w:rsid w:val="000035AB"/>
    <w:rsid w:val="00005B54"/>
    <w:rsid w:val="000079A0"/>
    <w:rsid w:val="00007BAE"/>
    <w:rsid w:val="000115A1"/>
    <w:rsid w:val="000118A6"/>
    <w:rsid w:val="0001227B"/>
    <w:rsid w:val="00012E17"/>
    <w:rsid w:val="00012FDD"/>
    <w:rsid w:val="00013114"/>
    <w:rsid w:val="00013513"/>
    <w:rsid w:val="000146E0"/>
    <w:rsid w:val="0001540C"/>
    <w:rsid w:val="00016EA9"/>
    <w:rsid w:val="00021838"/>
    <w:rsid w:val="000244B5"/>
    <w:rsid w:val="000260C7"/>
    <w:rsid w:val="000266A6"/>
    <w:rsid w:val="00027282"/>
    <w:rsid w:val="0002767D"/>
    <w:rsid w:val="00030407"/>
    <w:rsid w:val="00030B15"/>
    <w:rsid w:val="00032ED9"/>
    <w:rsid w:val="000352AD"/>
    <w:rsid w:val="0004056E"/>
    <w:rsid w:val="00042FE9"/>
    <w:rsid w:val="00043911"/>
    <w:rsid w:val="00044047"/>
    <w:rsid w:val="0004469E"/>
    <w:rsid w:val="00046C78"/>
    <w:rsid w:val="00050992"/>
    <w:rsid w:val="00050B55"/>
    <w:rsid w:val="00051989"/>
    <w:rsid w:val="0005315A"/>
    <w:rsid w:val="00053BE5"/>
    <w:rsid w:val="00054631"/>
    <w:rsid w:val="00056B6F"/>
    <w:rsid w:val="00060A8A"/>
    <w:rsid w:val="000649B0"/>
    <w:rsid w:val="000655A0"/>
    <w:rsid w:val="00070E4E"/>
    <w:rsid w:val="000716A4"/>
    <w:rsid w:val="000735EB"/>
    <w:rsid w:val="00074A32"/>
    <w:rsid w:val="00081F36"/>
    <w:rsid w:val="0008295F"/>
    <w:rsid w:val="00084CEC"/>
    <w:rsid w:val="000869D4"/>
    <w:rsid w:val="00087A89"/>
    <w:rsid w:val="00087C35"/>
    <w:rsid w:val="00087F43"/>
    <w:rsid w:val="00090FF6"/>
    <w:rsid w:val="00092CDE"/>
    <w:rsid w:val="00093C05"/>
    <w:rsid w:val="000943F3"/>
    <w:rsid w:val="00094F4E"/>
    <w:rsid w:val="00095A7C"/>
    <w:rsid w:val="000962EA"/>
    <w:rsid w:val="0009639A"/>
    <w:rsid w:val="000967D7"/>
    <w:rsid w:val="00096F35"/>
    <w:rsid w:val="00097947"/>
    <w:rsid w:val="00097FF3"/>
    <w:rsid w:val="000A2421"/>
    <w:rsid w:val="000A2FE8"/>
    <w:rsid w:val="000A3492"/>
    <w:rsid w:val="000A5389"/>
    <w:rsid w:val="000A53DE"/>
    <w:rsid w:val="000A7F4C"/>
    <w:rsid w:val="000B1AAF"/>
    <w:rsid w:val="000B5CE1"/>
    <w:rsid w:val="000B6A99"/>
    <w:rsid w:val="000C3496"/>
    <w:rsid w:val="000C4109"/>
    <w:rsid w:val="000C5202"/>
    <w:rsid w:val="000C7C04"/>
    <w:rsid w:val="000D0B47"/>
    <w:rsid w:val="000D0C0E"/>
    <w:rsid w:val="000D0D17"/>
    <w:rsid w:val="000D1518"/>
    <w:rsid w:val="000D17AC"/>
    <w:rsid w:val="000D2812"/>
    <w:rsid w:val="000D316A"/>
    <w:rsid w:val="000D317D"/>
    <w:rsid w:val="000D4146"/>
    <w:rsid w:val="000D546A"/>
    <w:rsid w:val="000D54F3"/>
    <w:rsid w:val="000D6482"/>
    <w:rsid w:val="000D7D4A"/>
    <w:rsid w:val="000E188F"/>
    <w:rsid w:val="000E3442"/>
    <w:rsid w:val="000E3DA8"/>
    <w:rsid w:val="000E506A"/>
    <w:rsid w:val="000E7FF8"/>
    <w:rsid w:val="000F289E"/>
    <w:rsid w:val="000F5257"/>
    <w:rsid w:val="000F5A57"/>
    <w:rsid w:val="000F7DFF"/>
    <w:rsid w:val="001000DB"/>
    <w:rsid w:val="001002C1"/>
    <w:rsid w:val="001012A5"/>
    <w:rsid w:val="00101349"/>
    <w:rsid w:val="00103900"/>
    <w:rsid w:val="001039D0"/>
    <w:rsid w:val="00103CC2"/>
    <w:rsid w:val="001075F0"/>
    <w:rsid w:val="001105AE"/>
    <w:rsid w:val="0011216D"/>
    <w:rsid w:val="00112D1E"/>
    <w:rsid w:val="0011350B"/>
    <w:rsid w:val="00115504"/>
    <w:rsid w:val="00115A9D"/>
    <w:rsid w:val="00120194"/>
    <w:rsid w:val="00120217"/>
    <w:rsid w:val="0012220A"/>
    <w:rsid w:val="00125097"/>
    <w:rsid w:val="001254D2"/>
    <w:rsid w:val="00125FA9"/>
    <w:rsid w:val="00126404"/>
    <w:rsid w:val="00131E1D"/>
    <w:rsid w:val="00131E4D"/>
    <w:rsid w:val="00132D7C"/>
    <w:rsid w:val="001332AF"/>
    <w:rsid w:val="00135471"/>
    <w:rsid w:val="001357DD"/>
    <w:rsid w:val="00135AE3"/>
    <w:rsid w:val="00136806"/>
    <w:rsid w:val="00136C4B"/>
    <w:rsid w:val="00136EFE"/>
    <w:rsid w:val="00137474"/>
    <w:rsid w:val="00137EE9"/>
    <w:rsid w:val="0014042F"/>
    <w:rsid w:val="0014103E"/>
    <w:rsid w:val="00142C36"/>
    <w:rsid w:val="00144FA5"/>
    <w:rsid w:val="00145317"/>
    <w:rsid w:val="001455FB"/>
    <w:rsid w:val="0014743C"/>
    <w:rsid w:val="00147E35"/>
    <w:rsid w:val="001501C6"/>
    <w:rsid w:val="00150340"/>
    <w:rsid w:val="001535F3"/>
    <w:rsid w:val="00155F6D"/>
    <w:rsid w:val="00156CA6"/>
    <w:rsid w:val="0016298E"/>
    <w:rsid w:val="0016386F"/>
    <w:rsid w:val="00164A70"/>
    <w:rsid w:val="00164B8D"/>
    <w:rsid w:val="001650FF"/>
    <w:rsid w:val="0017293C"/>
    <w:rsid w:val="00174BE3"/>
    <w:rsid w:val="00176FFD"/>
    <w:rsid w:val="00180B97"/>
    <w:rsid w:val="00181C7F"/>
    <w:rsid w:val="001822C2"/>
    <w:rsid w:val="00183821"/>
    <w:rsid w:val="00183B0F"/>
    <w:rsid w:val="00183EBF"/>
    <w:rsid w:val="001849BD"/>
    <w:rsid w:val="00187843"/>
    <w:rsid w:val="0019063D"/>
    <w:rsid w:val="00193715"/>
    <w:rsid w:val="00193FCD"/>
    <w:rsid w:val="001944EC"/>
    <w:rsid w:val="00195D30"/>
    <w:rsid w:val="00195D31"/>
    <w:rsid w:val="00196B2D"/>
    <w:rsid w:val="00196D13"/>
    <w:rsid w:val="00197125"/>
    <w:rsid w:val="001971E6"/>
    <w:rsid w:val="001A00D7"/>
    <w:rsid w:val="001A1EE0"/>
    <w:rsid w:val="001A25EA"/>
    <w:rsid w:val="001A284D"/>
    <w:rsid w:val="001A2CFB"/>
    <w:rsid w:val="001A3A28"/>
    <w:rsid w:val="001A5507"/>
    <w:rsid w:val="001A6FD1"/>
    <w:rsid w:val="001A785B"/>
    <w:rsid w:val="001A7D31"/>
    <w:rsid w:val="001B12A1"/>
    <w:rsid w:val="001B13C3"/>
    <w:rsid w:val="001B1BD0"/>
    <w:rsid w:val="001B2889"/>
    <w:rsid w:val="001B4C41"/>
    <w:rsid w:val="001B6B32"/>
    <w:rsid w:val="001B731C"/>
    <w:rsid w:val="001B78DA"/>
    <w:rsid w:val="001B790C"/>
    <w:rsid w:val="001C0730"/>
    <w:rsid w:val="001C2703"/>
    <w:rsid w:val="001C3302"/>
    <w:rsid w:val="001C3587"/>
    <w:rsid w:val="001C5FEB"/>
    <w:rsid w:val="001C794F"/>
    <w:rsid w:val="001D17C3"/>
    <w:rsid w:val="001D1B2C"/>
    <w:rsid w:val="001D1CCA"/>
    <w:rsid w:val="001D237B"/>
    <w:rsid w:val="001D375C"/>
    <w:rsid w:val="001D451A"/>
    <w:rsid w:val="001D4B4C"/>
    <w:rsid w:val="001D5EDF"/>
    <w:rsid w:val="001D625B"/>
    <w:rsid w:val="001D6867"/>
    <w:rsid w:val="001D7B3A"/>
    <w:rsid w:val="001E0815"/>
    <w:rsid w:val="001E0AB6"/>
    <w:rsid w:val="001E26AC"/>
    <w:rsid w:val="001E35CA"/>
    <w:rsid w:val="001E5DE5"/>
    <w:rsid w:val="001E6358"/>
    <w:rsid w:val="001E68D3"/>
    <w:rsid w:val="001E7823"/>
    <w:rsid w:val="001F002F"/>
    <w:rsid w:val="001F0038"/>
    <w:rsid w:val="001F11A9"/>
    <w:rsid w:val="001F1DD0"/>
    <w:rsid w:val="001F2946"/>
    <w:rsid w:val="001F46BF"/>
    <w:rsid w:val="001F53C6"/>
    <w:rsid w:val="001F7CAE"/>
    <w:rsid w:val="002023EC"/>
    <w:rsid w:val="00202C5C"/>
    <w:rsid w:val="00203072"/>
    <w:rsid w:val="002060B8"/>
    <w:rsid w:val="00206171"/>
    <w:rsid w:val="002065B8"/>
    <w:rsid w:val="002074AD"/>
    <w:rsid w:val="0021107F"/>
    <w:rsid w:val="002154B8"/>
    <w:rsid w:val="0021749D"/>
    <w:rsid w:val="00221398"/>
    <w:rsid w:val="0022187C"/>
    <w:rsid w:val="00224357"/>
    <w:rsid w:val="00224522"/>
    <w:rsid w:val="00224CE4"/>
    <w:rsid w:val="00225766"/>
    <w:rsid w:val="002263D7"/>
    <w:rsid w:val="00227612"/>
    <w:rsid w:val="00230480"/>
    <w:rsid w:val="00230D72"/>
    <w:rsid w:val="00232558"/>
    <w:rsid w:val="002343EF"/>
    <w:rsid w:val="00234FBF"/>
    <w:rsid w:val="002356C2"/>
    <w:rsid w:val="002372C2"/>
    <w:rsid w:val="00237C38"/>
    <w:rsid w:val="00240AF2"/>
    <w:rsid w:val="00241478"/>
    <w:rsid w:val="00241534"/>
    <w:rsid w:val="00241537"/>
    <w:rsid w:val="002435AA"/>
    <w:rsid w:val="00244A46"/>
    <w:rsid w:val="00245464"/>
    <w:rsid w:val="00245521"/>
    <w:rsid w:val="00245998"/>
    <w:rsid w:val="00246A25"/>
    <w:rsid w:val="00250708"/>
    <w:rsid w:val="00251F4A"/>
    <w:rsid w:val="00252185"/>
    <w:rsid w:val="00253093"/>
    <w:rsid w:val="00254CAE"/>
    <w:rsid w:val="0025649E"/>
    <w:rsid w:val="0025687E"/>
    <w:rsid w:val="00261AB2"/>
    <w:rsid w:val="00263416"/>
    <w:rsid w:val="002641D6"/>
    <w:rsid w:val="0026532E"/>
    <w:rsid w:val="00266864"/>
    <w:rsid w:val="00267573"/>
    <w:rsid w:val="00267625"/>
    <w:rsid w:val="0027166F"/>
    <w:rsid w:val="0027259F"/>
    <w:rsid w:val="00272E12"/>
    <w:rsid w:val="00275450"/>
    <w:rsid w:val="00275D03"/>
    <w:rsid w:val="00276DBA"/>
    <w:rsid w:val="002774C8"/>
    <w:rsid w:val="0027761E"/>
    <w:rsid w:val="00277DEC"/>
    <w:rsid w:val="0028001E"/>
    <w:rsid w:val="00280E97"/>
    <w:rsid w:val="002817EC"/>
    <w:rsid w:val="0028242C"/>
    <w:rsid w:val="00282DE3"/>
    <w:rsid w:val="00282F64"/>
    <w:rsid w:val="002837E7"/>
    <w:rsid w:val="00284EE5"/>
    <w:rsid w:val="00286BF2"/>
    <w:rsid w:val="0029418D"/>
    <w:rsid w:val="002954A3"/>
    <w:rsid w:val="002961B7"/>
    <w:rsid w:val="0029786D"/>
    <w:rsid w:val="00297E9C"/>
    <w:rsid w:val="002A0FF4"/>
    <w:rsid w:val="002A1A59"/>
    <w:rsid w:val="002A21B0"/>
    <w:rsid w:val="002A51E8"/>
    <w:rsid w:val="002A6D12"/>
    <w:rsid w:val="002A7EB6"/>
    <w:rsid w:val="002B04BB"/>
    <w:rsid w:val="002B1555"/>
    <w:rsid w:val="002B4588"/>
    <w:rsid w:val="002B7503"/>
    <w:rsid w:val="002C037B"/>
    <w:rsid w:val="002C1C4A"/>
    <w:rsid w:val="002C2C41"/>
    <w:rsid w:val="002C333E"/>
    <w:rsid w:val="002C5436"/>
    <w:rsid w:val="002C5489"/>
    <w:rsid w:val="002C64D4"/>
    <w:rsid w:val="002D1226"/>
    <w:rsid w:val="002D4419"/>
    <w:rsid w:val="002D5748"/>
    <w:rsid w:val="002D7430"/>
    <w:rsid w:val="002E15F6"/>
    <w:rsid w:val="002E3174"/>
    <w:rsid w:val="002E40DE"/>
    <w:rsid w:val="002E6604"/>
    <w:rsid w:val="002F0955"/>
    <w:rsid w:val="002F0D10"/>
    <w:rsid w:val="002F1EC2"/>
    <w:rsid w:val="002F435A"/>
    <w:rsid w:val="002F55D8"/>
    <w:rsid w:val="002F57E4"/>
    <w:rsid w:val="002F7825"/>
    <w:rsid w:val="00302583"/>
    <w:rsid w:val="00304F96"/>
    <w:rsid w:val="0030734B"/>
    <w:rsid w:val="00307BE0"/>
    <w:rsid w:val="003120A6"/>
    <w:rsid w:val="00312F11"/>
    <w:rsid w:val="00313A11"/>
    <w:rsid w:val="00313C49"/>
    <w:rsid w:val="0031663E"/>
    <w:rsid w:val="00317F9D"/>
    <w:rsid w:val="003216A8"/>
    <w:rsid w:val="0032360C"/>
    <w:rsid w:val="00323E52"/>
    <w:rsid w:val="00324BD5"/>
    <w:rsid w:val="0033065E"/>
    <w:rsid w:val="00331651"/>
    <w:rsid w:val="0033425E"/>
    <w:rsid w:val="00335137"/>
    <w:rsid w:val="0033526F"/>
    <w:rsid w:val="00337C4D"/>
    <w:rsid w:val="00340091"/>
    <w:rsid w:val="00340992"/>
    <w:rsid w:val="00340B4B"/>
    <w:rsid w:val="00342E14"/>
    <w:rsid w:val="003434D2"/>
    <w:rsid w:val="00344163"/>
    <w:rsid w:val="003446CA"/>
    <w:rsid w:val="003521AD"/>
    <w:rsid w:val="00352BF4"/>
    <w:rsid w:val="0035325F"/>
    <w:rsid w:val="003535B9"/>
    <w:rsid w:val="0035560F"/>
    <w:rsid w:val="003566DE"/>
    <w:rsid w:val="00360CCD"/>
    <w:rsid w:val="00360F62"/>
    <w:rsid w:val="00362557"/>
    <w:rsid w:val="003632BB"/>
    <w:rsid w:val="00363E92"/>
    <w:rsid w:val="0036407A"/>
    <w:rsid w:val="0036511B"/>
    <w:rsid w:val="0036514C"/>
    <w:rsid w:val="003651ED"/>
    <w:rsid w:val="0036568F"/>
    <w:rsid w:val="003667C9"/>
    <w:rsid w:val="00372643"/>
    <w:rsid w:val="00372C73"/>
    <w:rsid w:val="00373697"/>
    <w:rsid w:val="00373999"/>
    <w:rsid w:val="003739C3"/>
    <w:rsid w:val="003748E0"/>
    <w:rsid w:val="003755A5"/>
    <w:rsid w:val="00375C7D"/>
    <w:rsid w:val="003774A6"/>
    <w:rsid w:val="003776BE"/>
    <w:rsid w:val="00377A30"/>
    <w:rsid w:val="003800E6"/>
    <w:rsid w:val="0038218F"/>
    <w:rsid w:val="00382349"/>
    <w:rsid w:val="0038236F"/>
    <w:rsid w:val="00382C5A"/>
    <w:rsid w:val="00383820"/>
    <w:rsid w:val="00385AC3"/>
    <w:rsid w:val="003877B3"/>
    <w:rsid w:val="003877E1"/>
    <w:rsid w:val="00392E98"/>
    <w:rsid w:val="00394257"/>
    <w:rsid w:val="00396391"/>
    <w:rsid w:val="0039749E"/>
    <w:rsid w:val="003976A5"/>
    <w:rsid w:val="00397F3F"/>
    <w:rsid w:val="003A0AFE"/>
    <w:rsid w:val="003A1342"/>
    <w:rsid w:val="003A1621"/>
    <w:rsid w:val="003A195C"/>
    <w:rsid w:val="003A212C"/>
    <w:rsid w:val="003A2704"/>
    <w:rsid w:val="003A2BB5"/>
    <w:rsid w:val="003A6900"/>
    <w:rsid w:val="003A77A8"/>
    <w:rsid w:val="003A790A"/>
    <w:rsid w:val="003B11CD"/>
    <w:rsid w:val="003B2CA6"/>
    <w:rsid w:val="003B38BA"/>
    <w:rsid w:val="003B3D60"/>
    <w:rsid w:val="003B4B37"/>
    <w:rsid w:val="003B4E6D"/>
    <w:rsid w:val="003B5DC9"/>
    <w:rsid w:val="003B6D86"/>
    <w:rsid w:val="003B7C06"/>
    <w:rsid w:val="003C329C"/>
    <w:rsid w:val="003C526F"/>
    <w:rsid w:val="003C546A"/>
    <w:rsid w:val="003C702A"/>
    <w:rsid w:val="003D38FA"/>
    <w:rsid w:val="003D43E4"/>
    <w:rsid w:val="003D43E8"/>
    <w:rsid w:val="003D4406"/>
    <w:rsid w:val="003D5EBF"/>
    <w:rsid w:val="003D676B"/>
    <w:rsid w:val="003D6DA8"/>
    <w:rsid w:val="003D6F7F"/>
    <w:rsid w:val="003E4F26"/>
    <w:rsid w:val="003E6469"/>
    <w:rsid w:val="003E76C8"/>
    <w:rsid w:val="003F0ACB"/>
    <w:rsid w:val="003F1392"/>
    <w:rsid w:val="003F20F2"/>
    <w:rsid w:val="003F2CEB"/>
    <w:rsid w:val="003F382F"/>
    <w:rsid w:val="003F5509"/>
    <w:rsid w:val="003F609B"/>
    <w:rsid w:val="003F6E35"/>
    <w:rsid w:val="00400EB0"/>
    <w:rsid w:val="00401ED1"/>
    <w:rsid w:val="00402284"/>
    <w:rsid w:val="00402818"/>
    <w:rsid w:val="004052DE"/>
    <w:rsid w:val="004059DD"/>
    <w:rsid w:val="00407A8B"/>
    <w:rsid w:val="004117FD"/>
    <w:rsid w:val="0041195C"/>
    <w:rsid w:val="0041225F"/>
    <w:rsid w:val="0041263F"/>
    <w:rsid w:val="004130A4"/>
    <w:rsid w:val="0041399D"/>
    <w:rsid w:val="004140BB"/>
    <w:rsid w:val="00414A33"/>
    <w:rsid w:val="00416B6F"/>
    <w:rsid w:val="004170E6"/>
    <w:rsid w:val="0042000E"/>
    <w:rsid w:val="004202BD"/>
    <w:rsid w:val="00420852"/>
    <w:rsid w:val="00423C59"/>
    <w:rsid w:val="0042466C"/>
    <w:rsid w:val="0042549A"/>
    <w:rsid w:val="0042622F"/>
    <w:rsid w:val="00433CFB"/>
    <w:rsid w:val="00434698"/>
    <w:rsid w:val="00434C23"/>
    <w:rsid w:val="00436BD3"/>
    <w:rsid w:val="0043702C"/>
    <w:rsid w:val="00440E7B"/>
    <w:rsid w:val="00450D2F"/>
    <w:rsid w:val="00452D67"/>
    <w:rsid w:val="004559C7"/>
    <w:rsid w:val="004571CD"/>
    <w:rsid w:val="004610A2"/>
    <w:rsid w:val="00461595"/>
    <w:rsid w:val="004629E1"/>
    <w:rsid w:val="004634C0"/>
    <w:rsid w:val="00466FF9"/>
    <w:rsid w:val="004719EC"/>
    <w:rsid w:val="00474C17"/>
    <w:rsid w:val="004756DB"/>
    <w:rsid w:val="00475BF4"/>
    <w:rsid w:val="00475FC8"/>
    <w:rsid w:val="0047679D"/>
    <w:rsid w:val="00476A57"/>
    <w:rsid w:val="00477DCB"/>
    <w:rsid w:val="00480851"/>
    <w:rsid w:val="00483086"/>
    <w:rsid w:val="00491D42"/>
    <w:rsid w:val="00492828"/>
    <w:rsid w:val="00493805"/>
    <w:rsid w:val="00493CCD"/>
    <w:rsid w:val="004951B5"/>
    <w:rsid w:val="004957BD"/>
    <w:rsid w:val="004964E2"/>
    <w:rsid w:val="00496B28"/>
    <w:rsid w:val="004A15B5"/>
    <w:rsid w:val="004A30F7"/>
    <w:rsid w:val="004A5BFB"/>
    <w:rsid w:val="004A6877"/>
    <w:rsid w:val="004A6C43"/>
    <w:rsid w:val="004A746B"/>
    <w:rsid w:val="004B071B"/>
    <w:rsid w:val="004B1614"/>
    <w:rsid w:val="004B21FA"/>
    <w:rsid w:val="004B2256"/>
    <w:rsid w:val="004B3A75"/>
    <w:rsid w:val="004B4449"/>
    <w:rsid w:val="004B580F"/>
    <w:rsid w:val="004B679C"/>
    <w:rsid w:val="004C258F"/>
    <w:rsid w:val="004C2AFF"/>
    <w:rsid w:val="004C2EF4"/>
    <w:rsid w:val="004C4008"/>
    <w:rsid w:val="004C4B90"/>
    <w:rsid w:val="004C7B5E"/>
    <w:rsid w:val="004C7C1A"/>
    <w:rsid w:val="004D12F9"/>
    <w:rsid w:val="004D20BC"/>
    <w:rsid w:val="004D3630"/>
    <w:rsid w:val="004D6A20"/>
    <w:rsid w:val="004D6FAB"/>
    <w:rsid w:val="004D7121"/>
    <w:rsid w:val="004D74C6"/>
    <w:rsid w:val="004D7854"/>
    <w:rsid w:val="004D7A6D"/>
    <w:rsid w:val="004D7B0E"/>
    <w:rsid w:val="004E0585"/>
    <w:rsid w:val="004E3816"/>
    <w:rsid w:val="004E3BE9"/>
    <w:rsid w:val="004E665F"/>
    <w:rsid w:val="004E74E2"/>
    <w:rsid w:val="004E7C64"/>
    <w:rsid w:val="004E7FD9"/>
    <w:rsid w:val="004F5D83"/>
    <w:rsid w:val="004F6276"/>
    <w:rsid w:val="00500305"/>
    <w:rsid w:val="00500B21"/>
    <w:rsid w:val="00501391"/>
    <w:rsid w:val="005071E4"/>
    <w:rsid w:val="0050737E"/>
    <w:rsid w:val="005075B8"/>
    <w:rsid w:val="005113A1"/>
    <w:rsid w:val="005116C0"/>
    <w:rsid w:val="0051219A"/>
    <w:rsid w:val="00512457"/>
    <w:rsid w:val="00515284"/>
    <w:rsid w:val="00515D02"/>
    <w:rsid w:val="00515D55"/>
    <w:rsid w:val="00516A51"/>
    <w:rsid w:val="00520A21"/>
    <w:rsid w:val="0052276A"/>
    <w:rsid w:val="005238A2"/>
    <w:rsid w:val="00524187"/>
    <w:rsid w:val="005272BD"/>
    <w:rsid w:val="00540A8F"/>
    <w:rsid w:val="00541489"/>
    <w:rsid w:val="00542BFB"/>
    <w:rsid w:val="00543E6B"/>
    <w:rsid w:val="00546980"/>
    <w:rsid w:val="00550C1E"/>
    <w:rsid w:val="00551709"/>
    <w:rsid w:val="005534F8"/>
    <w:rsid w:val="00556477"/>
    <w:rsid w:val="00556D3E"/>
    <w:rsid w:val="00556DF7"/>
    <w:rsid w:val="00561660"/>
    <w:rsid w:val="005656F4"/>
    <w:rsid w:val="00565857"/>
    <w:rsid w:val="005661A0"/>
    <w:rsid w:val="00566BF3"/>
    <w:rsid w:val="00570057"/>
    <w:rsid w:val="005705C2"/>
    <w:rsid w:val="005719BB"/>
    <w:rsid w:val="00571B82"/>
    <w:rsid w:val="005734B7"/>
    <w:rsid w:val="005741DA"/>
    <w:rsid w:val="00574EDC"/>
    <w:rsid w:val="00575AE4"/>
    <w:rsid w:val="00575C0F"/>
    <w:rsid w:val="00575F3D"/>
    <w:rsid w:val="0057622A"/>
    <w:rsid w:val="00576916"/>
    <w:rsid w:val="005769AF"/>
    <w:rsid w:val="00577E85"/>
    <w:rsid w:val="00584631"/>
    <w:rsid w:val="00584B71"/>
    <w:rsid w:val="00586536"/>
    <w:rsid w:val="00586A69"/>
    <w:rsid w:val="00586DB0"/>
    <w:rsid w:val="00587118"/>
    <w:rsid w:val="005905FA"/>
    <w:rsid w:val="005911BC"/>
    <w:rsid w:val="00594796"/>
    <w:rsid w:val="00594FCD"/>
    <w:rsid w:val="005950C0"/>
    <w:rsid w:val="00595E58"/>
    <w:rsid w:val="00596CF3"/>
    <w:rsid w:val="0059792F"/>
    <w:rsid w:val="005A14B1"/>
    <w:rsid w:val="005A1630"/>
    <w:rsid w:val="005A2DD6"/>
    <w:rsid w:val="005A3077"/>
    <w:rsid w:val="005A34EB"/>
    <w:rsid w:val="005A574B"/>
    <w:rsid w:val="005A63FF"/>
    <w:rsid w:val="005A6E34"/>
    <w:rsid w:val="005A7FC5"/>
    <w:rsid w:val="005A7FC7"/>
    <w:rsid w:val="005B0004"/>
    <w:rsid w:val="005B0315"/>
    <w:rsid w:val="005B059C"/>
    <w:rsid w:val="005B0D8B"/>
    <w:rsid w:val="005B4831"/>
    <w:rsid w:val="005B6371"/>
    <w:rsid w:val="005B7F9B"/>
    <w:rsid w:val="005C175F"/>
    <w:rsid w:val="005C574B"/>
    <w:rsid w:val="005C62AD"/>
    <w:rsid w:val="005C650F"/>
    <w:rsid w:val="005C6B6F"/>
    <w:rsid w:val="005D0529"/>
    <w:rsid w:val="005D07D3"/>
    <w:rsid w:val="005D1446"/>
    <w:rsid w:val="005D3B77"/>
    <w:rsid w:val="005D6ECB"/>
    <w:rsid w:val="005D7F37"/>
    <w:rsid w:val="005E211C"/>
    <w:rsid w:val="005E3A05"/>
    <w:rsid w:val="005E4ADB"/>
    <w:rsid w:val="005E70EA"/>
    <w:rsid w:val="005E7998"/>
    <w:rsid w:val="005E7EB0"/>
    <w:rsid w:val="005F000B"/>
    <w:rsid w:val="005F0ABE"/>
    <w:rsid w:val="005F0D89"/>
    <w:rsid w:val="005F1C4F"/>
    <w:rsid w:val="005F2F9F"/>
    <w:rsid w:val="005F5403"/>
    <w:rsid w:val="005F57DF"/>
    <w:rsid w:val="005F5CD8"/>
    <w:rsid w:val="005F77F1"/>
    <w:rsid w:val="00600373"/>
    <w:rsid w:val="006007DC"/>
    <w:rsid w:val="00602935"/>
    <w:rsid w:val="00603A74"/>
    <w:rsid w:val="00604FB8"/>
    <w:rsid w:val="00607F73"/>
    <w:rsid w:val="00610992"/>
    <w:rsid w:val="006117D8"/>
    <w:rsid w:val="00611AB6"/>
    <w:rsid w:val="00612A35"/>
    <w:rsid w:val="00616271"/>
    <w:rsid w:val="0061686D"/>
    <w:rsid w:val="006214CD"/>
    <w:rsid w:val="00623407"/>
    <w:rsid w:val="00624837"/>
    <w:rsid w:val="0062674F"/>
    <w:rsid w:val="00626794"/>
    <w:rsid w:val="00627AA5"/>
    <w:rsid w:val="0063058E"/>
    <w:rsid w:val="0063211B"/>
    <w:rsid w:val="0063224C"/>
    <w:rsid w:val="0063257E"/>
    <w:rsid w:val="00633469"/>
    <w:rsid w:val="00634CE7"/>
    <w:rsid w:val="00634DE5"/>
    <w:rsid w:val="00640221"/>
    <w:rsid w:val="00642406"/>
    <w:rsid w:val="00642FAF"/>
    <w:rsid w:val="00645E1D"/>
    <w:rsid w:val="00652BE8"/>
    <w:rsid w:val="00653985"/>
    <w:rsid w:val="00655367"/>
    <w:rsid w:val="006564E9"/>
    <w:rsid w:val="00656E8D"/>
    <w:rsid w:val="00657030"/>
    <w:rsid w:val="006601D0"/>
    <w:rsid w:val="00662EF7"/>
    <w:rsid w:val="006637CB"/>
    <w:rsid w:val="00664BC4"/>
    <w:rsid w:val="00671A67"/>
    <w:rsid w:val="00671BE0"/>
    <w:rsid w:val="006738AE"/>
    <w:rsid w:val="00673B33"/>
    <w:rsid w:val="00673E2B"/>
    <w:rsid w:val="00674E73"/>
    <w:rsid w:val="00677946"/>
    <w:rsid w:val="00677AC4"/>
    <w:rsid w:val="00681550"/>
    <w:rsid w:val="00681CB3"/>
    <w:rsid w:val="00684680"/>
    <w:rsid w:val="00687A74"/>
    <w:rsid w:val="006909CA"/>
    <w:rsid w:val="00690A7B"/>
    <w:rsid w:val="00692254"/>
    <w:rsid w:val="0069257D"/>
    <w:rsid w:val="006931B3"/>
    <w:rsid w:val="00694260"/>
    <w:rsid w:val="006942DE"/>
    <w:rsid w:val="0069496A"/>
    <w:rsid w:val="006953F3"/>
    <w:rsid w:val="00697912"/>
    <w:rsid w:val="00697E06"/>
    <w:rsid w:val="006A0D9A"/>
    <w:rsid w:val="006A2B55"/>
    <w:rsid w:val="006A404F"/>
    <w:rsid w:val="006A5C8A"/>
    <w:rsid w:val="006B05F4"/>
    <w:rsid w:val="006B0DF7"/>
    <w:rsid w:val="006B21E0"/>
    <w:rsid w:val="006B2961"/>
    <w:rsid w:val="006B3A99"/>
    <w:rsid w:val="006B559A"/>
    <w:rsid w:val="006B5A45"/>
    <w:rsid w:val="006C0131"/>
    <w:rsid w:val="006C06E0"/>
    <w:rsid w:val="006C134A"/>
    <w:rsid w:val="006C1381"/>
    <w:rsid w:val="006C2C59"/>
    <w:rsid w:val="006C3194"/>
    <w:rsid w:val="006C3C9B"/>
    <w:rsid w:val="006C4574"/>
    <w:rsid w:val="006C668C"/>
    <w:rsid w:val="006C6CA6"/>
    <w:rsid w:val="006D0D01"/>
    <w:rsid w:val="006D3A9F"/>
    <w:rsid w:val="006D75BD"/>
    <w:rsid w:val="006E1A98"/>
    <w:rsid w:val="006E1B13"/>
    <w:rsid w:val="006E2F5B"/>
    <w:rsid w:val="006E3079"/>
    <w:rsid w:val="006E3805"/>
    <w:rsid w:val="006E4440"/>
    <w:rsid w:val="006E496C"/>
    <w:rsid w:val="006E5A42"/>
    <w:rsid w:val="006F2330"/>
    <w:rsid w:val="006F24F8"/>
    <w:rsid w:val="006F3519"/>
    <w:rsid w:val="006F4486"/>
    <w:rsid w:val="006F4B6C"/>
    <w:rsid w:val="006F4B8B"/>
    <w:rsid w:val="006F5971"/>
    <w:rsid w:val="006F7D4E"/>
    <w:rsid w:val="006F7FE6"/>
    <w:rsid w:val="00702035"/>
    <w:rsid w:val="007050A7"/>
    <w:rsid w:val="007054D3"/>
    <w:rsid w:val="00706136"/>
    <w:rsid w:val="007073AF"/>
    <w:rsid w:val="00710A2C"/>
    <w:rsid w:val="007110A2"/>
    <w:rsid w:val="0071126C"/>
    <w:rsid w:val="00711B18"/>
    <w:rsid w:val="00712565"/>
    <w:rsid w:val="007147A0"/>
    <w:rsid w:val="00716E98"/>
    <w:rsid w:val="0072079A"/>
    <w:rsid w:val="00720AFF"/>
    <w:rsid w:val="007235FA"/>
    <w:rsid w:val="0072528A"/>
    <w:rsid w:val="007268E4"/>
    <w:rsid w:val="00730771"/>
    <w:rsid w:val="00730AD3"/>
    <w:rsid w:val="00730D51"/>
    <w:rsid w:val="0073206F"/>
    <w:rsid w:val="007335FE"/>
    <w:rsid w:val="00733ABF"/>
    <w:rsid w:val="0073421B"/>
    <w:rsid w:val="0073462F"/>
    <w:rsid w:val="00736A01"/>
    <w:rsid w:val="00736F6A"/>
    <w:rsid w:val="007420D2"/>
    <w:rsid w:val="007444EB"/>
    <w:rsid w:val="00744C96"/>
    <w:rsid w:val="00745DD2"/>
    <w:rsid w:val="00756249"/>
    <w:rsid w:val="007600EB"/>
    <w:rsid w:val="00762B6E"/>
    <w:rsid w:val="007648B1"/>
    <w:rsid w:val="00765860"/>
    <w:rsid w:val="00765B97"/>
    <w:rsid w:val="0077142B"/>
    <w:rsid w:val="00771F01"/>
    <w:rsid w:val="00772537"/>
    <w:rsid w:val="00772D4E"/>
    <w:rsid w:val="00773547"/>
    <w:rsid w:val="00780670"/>
    <w:rsid w:val="00782BBE"/>
    <w:rsid w:val="007838C1"/>
    <w:rsid w:val="00784528"/>
    <w:rsid w:val="00785895"/>
    <w:rsid w:val="0078695E"/>
    <w:rsid w:val="00787B2F"/>
    <w:rsid w:val="007910E2"/>
    <w:rsid w:val="007927EC"/>
    <w:rsid w:val="007944E8"/>
    <w:rsid w:val="00795165"/>
    <w:rsid w:val="007A14E6"/>
    <w:rsid w:val="007A325B"/>
    <w:rsid w:val="007A41B0"/>
    <w:rsid w:val="007A45B3"/>
    <w:rsid w:val="007A50C6"/>
    <w:rsid w:val="007B2573"/>
    <w:rsid w:val="007B389B"/>
    <w:rsid w:val="007B4687"/>
    <w:rsid w:val="007B5472"/>
    <w:rsid w:val="007C0C9F"/>
    <w:rsid w:val="007C2787"/>
    <w:rsid w:val="007C42B7"/>
    <w:rsid w:val="007C555A"/>
    <w:rsid w:val="007C6D62"/>
    <w:rsid w:val="007C6EAB"/>
    <w:rsid w:val="007C7EDF"/>
    <w:rsid w:val="007D3AE4"/>
    <w:rsid w:val="007D78FB"/>
    <w:rsid w:val="007E307E"/>
    <w:rsid w:val="007E393B"/>
    <w:rsid w:val="007E3EC3"/>
    <w:rsid w:val="007E58D0"/>
    <w:rsid w:val="007E59BA"/>
    <w:rsid w:val="007E6244"/>
    <w:rsid w:val="007E7082"/>
    <w:rsid w:val="007E725F"/>
    <w:rsid w:val="007F0C71"/>
    <w:rsid w:val="007F14AA"/>
    <w:rsid w:val="007F386A"/>
    <w:rsid w:val="007F487D"/>
    <w:rsid w:val="007F52B1"/>
    <w:rsid w:val="007F7FF5"/>
    <w:rsid w:val="00803623"/>
    <w:rsid w:val="00804467"/>
    <w:rsid w:val="0080464F"/>
    <w:rsid w:val="0080472F"/>
    <w:rsid w:val="008049ED"/>
    <w:rsid w:val="00804DF2"/>
    <w:rsid w:val="0080596D"/>
    <w:rsid w:val="008061DE"/>
    <w:rsid w:val="008070B7"/>
    <w:rsid w:val="0080788E"/>
    <w:rsid w:val="00807E6E"/>
    <w:rsid w:val="008101A0"/>
    <w:rsid w:val="00811519"/>
    <w:rsid w:val="0081162A"/>
    <w:rsid w:val="0081408D"/>
    <w:rsid w:val="0081756C"/>
    <w:rsid w:val="008176A8"/>
    <w:rsid w:val="008208F6"/>
    <w:rsid w:val="00821B6F"/>
    <w:rsid w:val="008243D3"/>
    <w:rsid w:val="00824E13"/>
    <w:rsid w:val="0082548B"/>
    <w:rsid w:val="00826107"/>
    <w:rsid w:val="008268F5"/>
    <w:rsid w:val="00831420"/>
    <w:rsid w:val="00837456"/>
    <w:rsid w:val="00840455"/>
    <w:rsid w:val="00841867"/>
    <w:rsid w:val="00842135"/>
    <w:rsid w:val="0084292A"/>
    <w:rsid w:val="00843D05"/>
    <w:rsid w:val="00844CDB"/>
    <w:rsid w:val="008461B9"/>
    <w:rsid w:val="00852C5D"/>
    <w:rsid w:val="00852E17"/>
    <w:rsid w:val="0085499C"/>
    <w:rsid w:val="0085599B"/>
    <w:rsid w:val="00857AC7"/>
    <w:rsid w:val="00857EE2"/>
    <w:rsid w:val="0086073F"/>
    <w:rsid w:val="0086159A"/>
    <w:rsid w:val="008619FE"/>
    <w:rsid w:val="00861A46"/>
    <w:rsid w:val="008650CD"/>
    <w:rsid w:val="008704DA"/>
    <w:rsid w:val="00873864"/>
    <w:rsid w:val="00875058"/>
    <w:rsid w:val="00876C2C"/>
    <w:rsid w:val="0088005A"/>
    <w:rsid w:val="00885151"/>
    <w:rsid w:val="00886425"/>
    <w:rsid w:val="00886756"/>
    <w:rsid w:val="00886DD3"/>
    <w:rsid w:val="0088710D"/>
    <w:rsid w:val="00887D33"/>
    <w:rsid w:val="00890501"/>
    <w:rsid w:val="00891201"/>
    <w:rsid w:val="00893FBF"/>
    <w:rsid w:val="00894A8D"/>
    <w:rsid w:val="00896534"/>
    <w:rsid w:val="00897721"/>
    <w:rsid w:val="008A0F4E"/>
    <w:rsid w:val="008A13E8"/>
    <w:rsid w:val="008A2174"/>
    <w:rsid w:val="008A2728"/>
    <w:rsid w:val="008A3775"/>
    <w:rsid w:val="008B1618"/>
    <w:rsid w:val="008B3977"/>
    <w:rsid w:val="008B51E3"/>
    <w:rsid w:val="008B5472"/>
    <w:rsid w:val="008B6001"/>
    <w:rsid w:val="008B60D0"/>
    <w:rsid w:val="008B654B"/>
    <w:rsid w:val="008B6C78"/>
    <w:rsid w:val="008C163E"/>
    <w:rsid w:val="008C1B9F"/>
    <w:rsid w:val="008C2DFD"/>
    <w:rsid w:val="008C3B5D"/>
    <w:rsid w:val="008C6014"/>
    <w:rsid w:val="008D06C3"/>
    <w:rsid w:val="008D300D"/>
    <w:rsid w:val="008D4462"/>
    <w:rsid w:val="008D44AE"/>
    <w:rsid w:val="008D59CC"/>
    <w:rsid w:val="008D7131"/>
    <w:rsid w:val="008E0F9C"/>
    <w:rsid w:val="008E2CA7"/>
    <w:rsid w:val="008E315D"/>
    <w:rsid w:val="008E375A"/>
    <w:rsid w:val="008E3A1F"/>
    <w:rsid w:val="008E4EFD"/>
    <w:rsid w:val="008E6D04"/>
    <w:rsid w:val="008E7064"/>
    <w:rsid w:val="008F13A6"/>
    <w:rsid w:val="008F2B46"/>
    <w:rsid w:val="008F3B1E"/>
    <w:rsid w:val="008F4E51"/>
    <w:rsid w:val="008F537E"/>
    <w:rsid w:val="008F56B3"/>
    <w:rsid w:val="008F655B"/>
    <w:rsid w:val="00901B90"/>
    <w:rsid w:val="009034EF"/>
    <w:rsid w:val="009056B0"/>
    <w:rsid w:val="009062C7"/>
    <w:rsid w:val="00912772"/>
    <w:rsid w:val="0091413E"/>
    <w:rsid w:val="009150BD"/>
    <w:rsid w:val="0091712E"/>
    <w:rsid w:val="00917483"/>
    <w:rsid w:val="00917A10"/>
    <w:rsid w:val="00922B2A"/>
    <w:rsid w:val="0092502A"/>
    <w:rsid w:val="009267CB"/>
    <w:rsid w:val="00927227"/>
    <w:rsid w:val="009278F2"/>
    <w:rsid w:val="00932F8E"/>
    <w:rsid w:val="00933CC2"/>
    <w:rsid w:val="00934414"/>
    <w:rsid w:val="009347E2"/>
    <w:rsid w:val="00934FAD"/>
    <w:rsid w:val="009358FF"/>
    <w:rsid w:val="0093692D"/>
    <w:rsid w:val="00940087"/>
    <w:rsid w:val="00942303"/>
    <w:rsid w:val="009428FD"/>
    <w:rsid w:val="00943DFE"/>
    <w:rsid w:val="00945132"/>
    <w:rsid w:val="0094565F"/>
    <w:rsid w:val="0094612C"/>
    <w:rsid w:val="00946F13"/>
    <w:rsid w:val="009501FA"/>
    <w:rsid w:val="00950289"/>
    <w:rsid w:val="00950647"/>
    <w:rsid w:val="0095107C"/>
    <w:rsid w:val="009517AB"/>
    <w:rsid w:val="00951DB8"/>
    <w:rsid w:val="009522FD"/>
    <w:rsid w:val="00953639"/>
    <w:rsid w:val="00953B66"/>
    <w:rsid w:val="00954B7C"/>
    <w:rsid w:val="00955E2A"/>
    <w:rsid w:val="0096047E"/>
    <w:rsid w:val="00960AE8"/>
    <w:rsid w:val="00961DF0"/>
    <w:rsid w:val="00965362"/>
    <w:rsid w:val="00965847"/>
    <w:rsid w:val="00970DE7"/>
    <w:rsid w:val="00971951"/>
    <w:rsid w:val="00974299"/>
    <w:rsid w:val="00974404"/>
    <w:rsid w:val="009753DE"/>
    <w:rsid w:val="00976C71"/>
    <w:rsid w:val="00980149"/>
    <w:rsid w:val="00980B9E"/>
    <w:rsid w:val="00981558"/>
    <w:rsid w:val="009831FD"/>
    <w:rsid w:val="00983634"/>
    <w:rsid w:val="00983FDE"/>
    <w:rsid w:val="00984216"/>
    <w:rsid w:val="009873BC"/>
    <w:rsid w:val="00990075"/>
    <w:rsid w:val="00991D85"/>
    <w:rsid w:val="00992C37"/>
    <w:rsid w:val="00994C65"/>
    <w:rsid w:val="00995500"/>
    <w:rsid w:val="0099794E"/>
    <w:rsid w:val="009979CE"/>
    <w:rsid w:val="009A229B"/>
    <w:rsid w:val="009A2700"/>
    <w:rsid w:val="009A33EB"/>
    <w:rsid w:val="009A3C55"/>
    <w:rsid w:val="009A3D74"/>
    <w:rsid w:val="009A3F43"/>
    <w:rsid w:val="009A449F"/>
    <w:rsid w:val="009A7744"/>
    <w:rsid w:val="009B01C2"/>
    <w:rsid w:val="009B3184"/>
    <w:rsid w:val="009B4449"/>
    <w:rsid w:val="009B44FD"/>
    <w:rsid w:val="009B4514"/>
    <w:rsid w:val="009B5775"/>
    <w:rsid w:val="009B6EA4"/>
    <w:rsid w:val="009C0915"/>
    <w:rsid w:val="009C0EFA"/>
    <w:rsid w:val="009C17F9"/>
    <w:rsid w:val="009C3B7C"/>
    <w:rsid w:val="009C5ABD"/>
    <w:rsid w:val="009C71E1"/>
    <w:rsid w:val="009C73D2"/>
    <w:rsid w:val="009C7993"/>
    <w:rsid w:val="009D0BA0"/>
    <w:rsid w:val="009D3451"/>
    <w:rsid w:val="009D37E1"/>
    <w:rsid w:val="009E02F5"/>
    <w:rsid w:val="009E03EA"/>
    <w:rsid w:val="009E17FF"/>
    <w:rsid w:val="009E381D"/>
    <w:rsid w:val="009E7905"/>
    <w:rsid w:val="009F0074"/>
    <w:rsid w:val="009F0373"/>
    <w:rsid w:val="009F29CE"/>
    <w:rsid w:val="009F2E73"/>
    <w:rsid w:val="009F3245"/>
    <w:rsid w:val="009F384E"/>
    <w:rsid w:val="009F3C06"/>
    <w:rsid w:val="009F6BF0"/>
    <w:rsid w:val="009F7765"/>
    <w:rsid w:val="00A005E6"/>
    <w:rsid w:val="00A019C1"/>
    <w:rsid w:val="00A036DA"/>
    <w:rsid w:val="00A06D82"/>
    <w:rsid w:val="00A06E26"/>
    <w:rsid w:val="00A108A9"/>
    <w:rsid w:val="00A117C0"/>
    <w:rsid w:val="00A12C14"/>
    <w:rsid w:val="00A132BD"/>
    <w:rsid w:val="00A14853"/>
    <w:rsid w:val="00A1701F"/>
    <w:rsid w:val="00A20AC2"/>
    <w:rsid w:val="00A22758"/>
    <w:rsid w:val="00A23856"/>
    <w:rsid w:val="00A23B1D"/>
    <w:rsid w:val="00A26852"/>
    <w:rsid w:val="00A305EB"/>
    <w:rsid w:val="00A3096B"/>
    <w:rsid w:val="00A33D06"/>
    <w:rsid w:val="00A3562D"/>
    <w:rsid w:val="00A357D2"/>
    <w:rsid w:val="00A36F07"/>
    <w:rsid w:val="00A375CA"/>
    <w:rsid w:val="00A37821"/>
    <w:rsid w:val="00A37849"/>
    <w:rsid w:val="00A423D0"/>
    <w:rsid w:val="00A50270"/>
    <w:rsid w:val="00A50528"/>
    <w:rsid w:val="00A51E43"/>
    <w:rsid w:val="00A51F2F"/>
    <w:rsid w:val="00A52054"/>
    <w:rsid w:val="00A52373"/>
    <w:rsid w:val="00A535E8"/>
    <w:rsid w:val="00A53D05"/>
    <w:rsid w:val="00A5728C"/>
    <w:rsid w:val="00A6163D"/>
    <w:rsid w:val="00A61B53"/>
    <w:rsid w:val="00A63A9F"/>
    <w:rsid w:val="00A64570"/>
    <w:rsid w:val="00A6670D"/>
    <w:rsid w:val="00A67CC0"/>
    <w:rsid w:val="00A705CA"/>
    <w:rsid w:val="00A707BA"/>
    <w:rsid w:val="00A70D59"/>
    <w:rsid w:val="00A75BC6"/>
    <w:rsid w:val="00A75C81"/>
    <w:rsid w:val="00A7612D"/>
    <w:rsid w:val="00A77F49"/>
    <w:rsid w:val="00A80934"/>
    <w:rsid w:val="00A81CAA"/>
    <w:rsid w:val="00A81CCD"/>
    <w:rsid w:val="00A840D1"/>
    <w:rsid w:val="00A8718C"/>
    <w:rsid w:val="00A87F47"/>
    <w:rsid w:val="00A90A06"/>
    <w:rsid w:val="00A97EE5"/>
    <w:rsid w:val="00AA0DDE"/>
    <w:rsid w:val="00AA377E"/>
    <w:rsid w:val="00AA3AED"/>
    <w:rsid w:val="00AA4C72"/>
    <w:rsid w:val="00AA79DC"/>
    <w:rsid w:val="00AB006E"/>
    <w:rsid w:val="00AB1ED4"/>
    <w:rsid w:val="00AB2CE4"/>
    <w:rsid w:val="00AB4102"/>
    <w:rsid w:val="00AB6A92"/>
    <w:rsid w:val="00AC5E5D"/>
    <w:rsid w:val="00AC5F73"/>
    <w:rsid w:val="00AC6B44"/>
    <w:rsid w:val="00AD04A2"/>
    <w:rsid w:val="00AD07E6"/>
    <w:rsid w:val="00AD143F"/>
    <w:rsid w:val="00AD2FDE"/>
    <w:rsid w:val="00AD40CE"/>
    <w:rsid w:val="00AD5A65"/>
    <w:rsid w:val="00AD63D3"/>
    <w:rsid w:val="00AD69E1"/>
    <w:rsid w:val="00AE1BE1"/>
    <w:rsid w:val="00AE2BFE"/>
    <w:rsid w:val="00AE3AFC"/>
    <w:rsid w:val="00AE6F04"/>
    <w:rsid w:val="00AE7093"/>
    <w:rsid w:val="00AF2493"/>
    <w:rsid w:val="00AF3175"/>
    <w:rsid w:val="00AF339B"/>
    <w:rsid w:val="00AF563D"/>
    <w:rsid w:val="00B01456"/>
    <w:rsid w:val="00B02326"/>
    <w:rsid w:val="00B03A7F"/>
    <w:rsid w:val="00B10C4F"/>
    <w:rsid w:val="00B12C8F"/>
    <w:rsid w:val="00B13363"/>
    <w:rsid w:val="00B15109"/>
    <w:rsid w:val="00B15AE2"/>
    <w:rsid w:val="00B1782F"/>
    <w:rsid w:val="00B17AF6"/>
    <w:rsid w:val="00B17C92"/>
    <w:rsid w:val="00B20366"/>
    <w:rsid w:val="00B22A45"/>
    <w:rsid w:val="00B22E9C"/>
    <w:rsid w:val="00B264B1"/>
    <w:rsid w:val="00B30566"/>
    <w:rsid w:val="00B30AA8"/>
    <w:rsid w:val="00B30ADF"/>
    <w:rsid w:val="00B31556"/>
    <w:rsid w:val="00B31A31"/>
    <w:rsid w:val="00B32ED4"/>
    <w:rsid w:val="00B3580E"/>
    <w:rsid w:val="00B35D83"/>
    <w:rsid w:val="00B36683"/>
    <w:rsid w:val="00B369DE"/>
    <w:rsid w:val="00B378D9"/>
    <w:rsid w:val="00B41811"/>
    <w:rsid w:val="00B42B84"/>
    <w:rsid w:val="00B42D47"/>
    <w:rsid w:val="00B44BDB"/>
    <w:rsid w:val="00B4578C"/>
    <w:rsid w:val="00B516FC"/>
    <w:rsid w:val="00B52958"/>
    <w:rsid w:val="00B609A2"/>
    <w:rsid w:val="00B60EDE"/>
    <w:rsid w:val="00B62FAD"/>
    <w:rsid w:val="00B64358"/>
    <w:rsid w:val="00B64478"/>
    <w:rsid w:val="00B64D35"/>
    <w:rsid w:val="00B65AB2"/>
    <w:rsid w:val="00B66D2A"/>
    <w:rsid w:val="00B66DBC"/>
    <w:rsid w:val="00B66EDE"/>
    <w:rsid w:val="00B722AC"/>
    <w:rsid w:val="00B72E3A"/>
    <w:rsid w:val="00B73C6E"/>
    <w:rsid w:val="00B765B0"/>
    <w:rsid w:val="00B773C5"/>
    <w:rsid w:val="00B77E39"/>
    <w:rsid w:val="00B80025"/>
    <w:rsid w:val="00B8038B"/>
    <w:rsid w:val="00B8362B"/>
    <w:rsid w:val="00B838A6"/>
    <w:rsid w:val="00B84178"/>
    <w:rsid w:val="00B852F0"/>
    <w:rsid w:val="00B8565F"/>
    <w:rsid w:val="00B857AD"/>
    <w:rsid w:val="00B85AC0"/>
    <w:rsid w:val="00B911DC"/>
    <w:rsid w:val="00B91622"/>
    <w:rsid w:val="00B91CCD"/>
    <w:rsid w:val="00B9312F"/>
    <w:rsid w:val="00B93715"/>
    <w:rsid w:val="00B93888"/>
    <w:rsid w:val="00B94FC8"/>
    <w:rsid w:val="00B95ED3"/>
    <w:rsid w:val="00B97574"/>
    <w:rsid w:val="00B97806"/>
    <w:rsid w:val="00BA01A6"/>
    <w:rsid w:val="00BA3718"/>
    <w:rsid w:val="00BA551D"/>
    <w:rsid w:val="00BA56D9"/>
    <w:rsid w:val="00BA5F4D"/>
    <w:rsid w:val="00BA78F6"/>
    <w:rsid w:val="00BA7AC7"/>
    <w:rsid w:val="00BB2920"/>
    <w:rsid w:val="00BB3462"/>
    <w:rsid w:val="00BB3706"/>
    <w:rsid w:val="00BB6687"/>
    <w:rsid w:val="00BC0159"/>
    <w:rsid w:val="00BC1AFA"/>
    <w:rsid w:val="00BC200B"/>
    <w:rsid w:val="00BC442F"/>
    <w:rsid w:val="00BC553F"/>
    <w:rsid w:val="00BC5B63"/>
    <w:rsid w:val="00BC7B91"/>
    <w:rsid w:val="00BD088B"/>
    <w:rsid w:val="00BD1AEA"/>
    <w:rsid w:val="00BD2F0F"/>
    <w:rsid w:val="00BD2FF3"/>
    <w:rsid w:val="00BD37DB"/>
    <w:rsid w:val="00BD5066"/>
    <w:rsid w:val="00BD538F"/>
    <w:rsid w:val="00BD59D9"/>
    <w:rsid w:val="00BD66D4"/>
    <w:rsid w:val="00BD7544"/>
    <w:rsid w:val="00BD7A1D"/>
    <w:rsid w:val="00BE3ACA"/>
    <w:rsid w:val="00BE4CFE"/>
    <w:rsid w:val="00BF21F0"/>
    <w:rsid w:val="00BF223A"/>
    <w:rsid w:val="00BF27B0"/>
    <w:rsid w:val="00BF2D8F"/>
    <w:rsid w:val="00BF32E3"/>
    <w:rsid w:val="00BF697A"/>
    <w:rsid w:val="00BF757D"/>
    <w:rsid w:val="00BF7A42"/>
    <w:rsid w:val="00BF7B9F"/>
    <w:rsid w:val="00C009FA"/>
    <w:rsid w:val="00C02D02"/>
    <w:rsid w:val="00C044ED"/>
    <w:rsid w:val="00C05464"/>
    <w:rsid w:val="00C056D9"/>
    <w:rsid w:val="00C060B8"/>
    <w:rsid w:val="00C06371"/>
    <w:rsid w:val="00C076AA"/>
    <w:rsid w:val="00C0776D"/>
    <w:rsid w:val="00C10455"/>
    <w:rsid w:val="00C116CE"/>
    <w:rsid w:val="00C11929"/>
    <w:rsid w:val="00C11EAF"/>
    <w:rsid w:val="00C164DC"/>
    <w:rsid w:val="00C17E12"/>
    <w:rsid w:val="00C17E1C"/>
    <w:rsid w:val="00C206CA"/>
    <w:rsid w:val="00C206E9"/>
    <w:rsid w:val="00C21F0A"/>
    <w:rsid w:val="00C227C3"/>
    <w:rsid w:val="00C23594"/>
    <w:rsid w:val="00C23F39"/>
    <w:rsid w:val="00C34FB4"/>
    <w:rsid w:val="00C3515B"/>
    <w:rsid w:val="00C356D4"/>
    <w:rsid w:val="00C3641D"/>
    <w:rsid w:val="00C435C0"/>
    <w:rsid w:val="00C47DC6"/>
    <w:rsid w:val="00C52197"/>
    <w:rsid w:val="00C53635"/>
    <w:rsid w:val="00C55540"/>
    <w:rsid w:val="00C562CB"/>
    <w:rsid w:val="00C56DFA"/>
    <w:rsid w:val="00C56E9C"/>
    <w:rsid w:val="00C57B78"/>
    <w:rsid w:val="00C61939"/>
    <w:rsid w:val="00C63F1A"/>
    <w:rsid w:val="00C66204"/>
    <w:rsid w:val="00C70BBE"/>
    <w:rsid w:val="00C73D60"/>
    <w:rsid w:val="00C74721"/>
    <w:rsid w:val="00C769B1"/>
    <w:rsid w:val="00C77421"/>
    <w:rsid w:val="00C80E2D"/>
    <w:rsid w:val="00C84248"/>
    <w:rsid w:val="00C87130"/>
    <w:rsid w:val="00C91B86"/>
    <w:rsid w:val="00C91EB9"/>
    <w:rsid w:val="00C92DAD"/>
    <w:rsid w:val="00C936DF"/>
    <w:rsid w:val="00C93CB8"/>
    <w:rsid w:val="00C93E3C"/>
    <w:rsid w:val="00C9439C"/>
    <w:rsid w:val="00C951CF"/>
    <w:rsid w:val="00C960D1"/>
    <w:rsid w:val="00C965E6"/>
    <w:rsid w:val="00CA0124"/>
    <w:rsid w:val="00CA30B9"/>
    <w:rsid w:val="00CA369D"/>
    <w:rsid w:val="00CA40B0"/>
    <w:rsid w:val="00CA55AA"/>
    <w:rsid w:val="00CA75AB"/>
    <w:rsid w:val="00CB022C"/>
    <w:rsid w:val="00CB0A21"/>
    <w:rsid w:val="00CB0B3B"/>
    <w:rsid w:val="00CB287A"/>
    <w:rsid w:val="00CB4613"/>
    <w:rsid w:val="00CB48C1"/>
    <w:rsid w:val="00CB6A00"/>
    <w:rsid w:val="00CC04EE"/>
    <w:rsid w:val="00CC0778"/>
    <w:rsid w:val="00CC3076"/>
    <w:rsid w:val="00CC3C80"/>
    <w:rsid w:val="00CC4A34"/>
    <w:rsid w:val="00CD0587"/>
    <w:rsid w:val="00CD070B"/>
    <w:rsid w:val="00CD2101"/>
    <w:rsid w:val="00CD2273"/>
    <w:rsid w:val="00CD40E8"/>
    <w:rsid w:val="00CD738E"/>
    <w:rsid w:val="00CE09D4"/>
    <w:rsid w:val="00CE0DDE"/>
    <w:rsid w:val="00CE1A4F"/>
    <w:rsid w:val="00CE1AF8"/>
    <w:rsid w:val="00CE2DE1"/>
    <w:rsid w:val="00CE423D"/>
    <w:rsid w:val="00CE4A5B"/>
    <w:rsid w:val="00CE5034"/>
    <w:rsid w:val="00CE66F2"/>
    <w:rsid w:val="00CE7698"/>
    <w:rsid w:val="00CF081F"/>
    <w:rsid w:val="00CF181A"/>
    <w:rsid w:val="00CF1D6D"/>
    <w:rsid w:val="00CF3EE7"/>
    <w:rsid w:val="00D004B3"/>
    <w:rsid w:val="00D00A89"/>
    <w:rsid w:val="00D00BD9"/>
    <w:rsid w:val="00D00D6B"/>
    <w:rsid w:val="00D02A60"/>
    <w:rsid w:val="00D035C1"/>
    <w:rsid w:val="00D03D5F"/>
    <w:rsid w:val="00D06720"/>
    <w:rsid w:val="00D072F3"/>
    <w:rsid w:val="00D075C3"/>
    <w:rsid w:val="00D0798B"/>
    <w:rsid w:val="00D1022F"/>
    <w:rsid w:val="00D12D43"/>
    <w:rsid w:val="00D12F74"/>
    <w:rsid w:val="00D1556E"/>
    <w:rsid w:val="00D16765"/>
    <w:rsid w:val="00D1705F"/>
    <w:rsid w:val="00D178FA"/>
    <w:rsid w:val="00D17A20"/>
    <w:rsid w:val="00D20A63"/>
    <w:rsid w:val="00D21BC0"/>
    <w:rsid w:val="00D22DF7"/>
    <w:rsid w:val="00D258E3"/>
    <w:rsid w:val="00D25F45"/>
    <w:rsid w:val="00D265A7"/>
    <w:rsid w:val="00D26D78"/>
    <w:rsid w:val="00D27920"/>
    <w:rsid w:val="00D27930"/>
    <w:rsid w:val="00D324FB"/>
    <w:rsid w:val="00D325F6"/>
    <w:rsid w:val="00D3334E"/>
    <w:rsid w:val="00D336D1"/>
    <w:rsid w:val="00D350D9"/>
    <w:rsid w:val="00D35A6E"/>
    <w:rsid w:val="00D35D39"/>
    <w:rsid w:val="00D37A2A"/>
    <w:rsid w:val="00D37B86"/>
    <w:rsid w:val="00D423F8"/>
    <w:rsid w:val="00D43A85"/>
    <w:rsid w:val="00D46A69"/>
    <w:rsid w:val="00D51E42"/>
    <w:rsid w:val="00D5457A"/>
    <w:rsid w:val="00D559B4"/>
    <w:rsid w:val="00D57D42"/>
    <w:rsid w:val="00D60FE7"/>
    <w:rsid w:val="00D61BFE"/>
    <w:rsid w:val="00D6288E"/>
    <w:rsid w:val="00D6490D"/>
    <w:rsid w:val="00D67BEF"/>
    <w:rsid w:val="00D67D6E"/>
    <w:rsid w:val="00D73549"/>
    <w:rsid w:val="00D73C93"/>
    <w:rsid w:val="00D75448"/>
    <w:rsid w:val="00D766EB"/>
    <w:rsid w:val="00D76B43"/>
    <w:rsid w:val="00D771FC"/>
    <w:rsid w:val="00D81AD9"/>
    <w:rsid w:val="00D83771"/>
    <w:rsid w:val="00D8415C"/>
    <w:rsid w:val="00D8417B"/>
    <w:rsid w:val="00D90A64"/>
    <w:rsid w:val="00D91BDB"/>
    <w:rsid w:val="00D94BA3"/>
    <w:rsid w:val="00D960A2"/>
    <w:rsid w:val="00DA14CE"/>
    <w:rsid w:val="00DA2FF2"/>
    <w:rsid w:val="00DA34DF"/>
    <w:rsid w:val="00DA46F8"/>
    <w:rsid w:val="00DA4FED"/>
    <w:rsid w:val="00DA5DE5"/>
    <w:rsid w:val="00DA7ACB"/>
    <w:rsid w:val="00DA7B0A"/>
    <w:rsid w:val="00DB194A"/>
    <w:rsid w:val="00DB20AA"/>
    <w:rsid w:val="00DB20DE"/>
    <w:rsid w:val="00DB2BC7"/>
    <w:rsid w:val="00DB4896"/>
    <w:rsid w:val="00DB62AA"/>
    <w:rsid w:val="00DB733B"/>
    <w:rsid w:val="00DB74D3"/>
    <w:rsid w:val="00DC1332"/>
    <w:rsid w:val="00DC20DC"/>
    <w:rsid w:val="00DC4259"/>
    <w:rsid w:val="00DC6ACF"/>
    <w:rsid w:val="00DC7028"/>
    <w:rsid w:val="00DC7AF3"/>
    <w:rsid w:val="00DC7BD5"/>
    <w:rsid w:val="00DD0140"/>
    <w:rsid w:val="00DD194E"/>
    <w:rsid w:val="00DD2EBD"/>
    <w:rsid w:val="00DD57EA"/>
    <w:rsid w:val="00DD5AD0"/>
    <w:rsid w:val="00DD6411"/>
    <w:rsid w:val="00DD72E8"/>
    <w:rsid w:val="00DD7627"/>
    <w:rsid w:val="00DD779A"/>
    <w:rsid w:val="00DE16B4"/>
    <w:rsid w:val="00DE29FB"/>
    <w:rsid w:val="00DE2EF8"/>
    <w:rsid w:val="00DE31F5"/>
    <w:rsid w:val="00DE6DC0"/>
    <w:rsid w:val="00DF00D9"/>
    <w:rsid w:val="00DF08ED"/>
    <w:rsid w:val="00DF15B8"/>
    <w:rsid w:val="00DF3CAB"/>
    <w:rsid w:val="00DF41AE"/>
    <w:rsid w:val="00DF6FB1"/>
    <w:rsid w:val="00DF7101"/>
    <w:rsid w:val="00DF7510"/>
    <w:rsid w:val="00E007F5"/>
    <w:rsid w:val="00E00C0F"/>
    <w:rsid w:val="00E0184B"/>
    <w:rsid w:val="00E025F5"/>
    <w:rsid w:val="00E03162"/>
    <w:rsid w:val="00E03C73"/>
    <w:rsid w:val="00E04A43"/>
    <w:rsid w:val="00E05D01"/>
    <w:rsid w:val="00E12E12"/>
    <w:rsid w:val="00E136E3"/>
    <w:rsid w:val="00E14067"/>
    <w:rsid w:val="00E16EC6"/>
    <w:rsid w:val="00E17279"/>
    <w:rsid w:val="00E224BD"/>
    <w:rsid w:val="00E22B31"/>
    <w:rsid w:val="00E22E24"/>
    <w:rsid w:val="00E24CC5"/>
    <w:rsid w:val="00E25953"/>
    <w:rsid w:val="00E26562"/>
    <w:rsid w:val="00E27F75"/>
    <w:rsid w:val="00E31F44"/>
    <w:rsid w:val="00E32043"/>
    <w:rsid w:val="00E331E8"/>
    <w:rsid w:val="00E34AC9"/>
    <w:rsid w:val="00E34DBA"/>
    <w:rsid w:val="00E37B7D"/>
    <w:rsid w:val="00E40105"/>
    <w:rsid w:val="00E4151C"/>
    <w:rsid w:val="00E41896"/>
    <w:rsid w:val="00E41A7A"/>
    <w:rsid w:val="00E429D9"/>
    <w:rsid w:val="00E46026"/>
    <w:rsid w:val="00E50BC2"/>
    <w:rsid w:val="00E5179E"/>
    <w:rsid w:val="00E5262F"/>
    <w:rsid w:val="00E529CE"/>
    <w:rsid w:val="00E53BB6"/>
    <w:rsid w:val="00E55874"/>
    <w:rsid w:val="00E56C65"/>
    <w:rsid w:val="00E60623"/>
    <w:rsid w:val="00E61E75"/>
    <w:rsid w:val="00E63A66"/>
    <w:rsid w:val="00E664E2"/>
    <w:rsid w:val="00E6658B"/>
    <w:rsid w:val="00E668E6"/>
    <w:rsid w:val="00E72D63"/>
    <w:rsid w:val="00E74562"/>
    <w:rsid w:val="00E74859"/>
    <w:rsid w:val="00E758BD"/>
    <w:rsid w:val="00E75ED1"/>
    <w:rsid w:val="00E76450"/>
    <w:rsid w:val="00E777E7"/>
    <w:rsid w:val="00E8073E"/>
    <w:rsid w:val="00E80EBD"/>
    <w:rsid w:val="00E821B9"/>
    <w:rsid w:val="00E82224"/>
    <w:rsid w:val="00E82260"/>
    <w:rsid w:val="00E84CBF"/>
    <w:rsid w:val="00E86A00"/>
    <w:rsid w:val="00E86EE5"/>
    <w:rsid w:val="00E90B70"/>
    <w:rsid w:val="00E90C4B"/>
    <w:rsid w:val="00E90DCD"/>
    <w:rsid w:val="00E921F4"/>
    <w:rsid w:val="00E927C3"/>
    <w:rsid w:val="00E94E1E"/>
    <w:rsid w:val="00E96994"/>
    <w:rsid w:val="00E97A5C"/>
    <w:rsid w:val="00E97ADD"/>
    <w:rsid w:val="00EA4D87"/>
    <w:rsid w:val="00EA5FE1"/>
    <w:rsid w:val="00EA63F0"/>
    <w:rsid w:val="00EA6DC9"/>
    <w:rsid w:val="00EA7D4E"/>
    <w:rsid w:val="00EB13FF"/>
    <w:rsid w:val="00EB14F1"/>
    <w:rsid w:val="00EB21C8"/>
    <w:rsid w:val="00EB2454"/>
    <w:rsid w:val="00EB32B9"/>
    <w:rsid w:val="00EB38EA"/>
    <w:rsid w:val="00EB405F"/>
    <w:rsid w:val="00EB59E4"/>
    <w:rsid w:val="00EB6D36"/>
    <w:rsid w:val="00EB6F86"/>
    <w:rsid w:val="00EC1590"/>
    <w:rsid w:val="00EC1C90"/>
    <w:rsid w:val="00EC1D99"/>
    <w:rsid w:val="00EC3035"/>
    <w:rsid w:val="00EC348B"/>
    <w:rsid w:val="00EC557B"/>
    <w:rsid w:val="00EC76F0"/>
    <w:rsid w:val="00EC7B4C"/>
    <w:rsid w:val="00ED3AC5"/>
    <w:rsid w:val="00ED5074"/>
    <w:rsid w:val="00ED604A"/>
    <w:rsid w:val="00EE2267"/>
    <w:rsid w:val="00EE2919"/>
    <w:rsid w:val="00EE2E2C"/>
    <w:rsid w:val="00EE3402"/>
    <w:rsid w:val="00EE3A83"/>
    <w:rsid w:val="00EE4FA8"/>
    <w:rsid w:val="00EE580D"/>
    <w:rsid w:val="00EE59CE"/>
    <w:rsid w:val="00EE5AD6"/>
    <w:rsid w:val="00EE650C"/>
    <w:rsid w:val="00EF0498"/>
    <w:rsid w:val="00EF04F4"/>
    <w:rsid w:val="00EF0980"/>
    <w:rsid w:val="00EF2653"/>
    <w:rsid w:val="00EF2C0D"/>
    <w:rsid w:val="00EF6318"/>
    <w:rsid w:val="00EF655A"/>
    <w:rsid w:val="00EF699E"/>
    <w:rsid w:val="00EF6E85"/>
    <w:rsid w:val="00F00C79"/>
    <w:rsid w:val="00F01C27"/>
    <w:rsid w:val="00F01D8F"/>
    <w:rsid w:val="00F0274B"/>
    <w:rsid w:val="00F036A4"/>
    <w:rsid w:val="00F037B4"/>
    <w:rsid w:val="00F04D25"/>
    <w:rsid w:val="00F04DEC"/>
    <w:rsid w:val="00F064F3"/>
    <w:rsid w:val="00F10DAE"/>
    <w:rsid w:val="00F10F06"/>
    <w:rsid w:val="00F1322E"/>
    <w:rsid w:val="00F13A9F"/>
    <w:rsid w:val="00F16EC9"/>
    <w:rsid w:val="00F2005C"/>
    <w:rsid w:val="00F3125C"/>
    <w:rsid w:val="00F31680"/>
    <w:rsid w:val="00F31772"/>
    <w:rsid w:val="00F32FB1"/>
    <w:rsid w:val="00F330F6"/>
    <w:rsid w:val="00F35C46"/>
    <w:rsid w:val="00F36AFF"/>
    <w:rsid w:val="00F36DD3"/>
    <w:rsid w:val="00F36E0E"/>
    <w:rsid w:val="00F37580"/>
    <w:rsid w:val="00F378FE"/>
    <w:rsid w:val="00F37A15"/>
    <w:rsid w:val="00F37AFF"/>
    <w:rsid w:val="00F40A5A"/>
    <w:rsid w:val="00F40DAC"/>
    <w:rsid w:val="00F414F6"/>
    <w:rsid w:val="00F42B69"/>
    <w:rsid w:val="00F455F5"/>
    <w:rsid w:val="00F46D2C"/>
    <w:rsid w:val="00F46F90"/>
    <w:rsid w:val="00F47CFD"/>
    <w:rsid w:val="00F52057"/>
    <w:rsid w:val="00F52478"/>
    <w:rsid w:val="00F52CF6"/>
    <w:rsid w:val="00F60C4A"/>
    <w:rsid w:val="00F60E82"/>
    <w:rsid w:val="00F613F6"/>
    <w:rsid w:val="00F645C4"/>
    <w:rsid w:val="00F64CB6"/>
    <w:rsid w:val="00F66706"/>
    <w:rsid w:val="00F67907"/>
    <w:rsid w:val="00F701FB"/>
    <w:rsid w:val="00F7314C"/>
    <w:rsid w:val="00F7434C"/>
    <w:rsid w:val="00F75C48"/>
    <w:rsid w:val="00F842E4"/>
    <w:rsid w:val="00F84CF2"/>
    <w:rsid w:val="00F908CB"/>
    <w:rsid w:val="00F92A7B"/>
    <w:rsid w:val="00F94888"/>
    <w:rsid w:val="00F94F00"/>
    <w:rsid w:val="00F95947"/>
    <w:rsid w:val="00F97484"/>
    <w:rsid w:val="00F97E5E"/>
    <w:rsid w:val="00FA0388"/>
    <w:rsid w:val="00FA23B9"/>
    <w:rsid w:val="00FA23CF"/>
    <w:rsid w:val="00FA4602"/>
    <w:rsid w:val="00FA4AC6"/>
    <w:rsid w:val="00FB0A18"/>
    <w:rsid w:val="00FB28EE"/>
    <w:rsid w:val="00FB29D6"/>
    <w:rsid w:val="00FB415E"/>
    <w:rsid w:val="00FC1E19"/>
    <w:rsid w:val="00FC6EC0"/>
    <w:rsid w:val="00FD4F48"/>
    <w:rsid w:val="00FD5811"/>
    <w:rsid w:val="00FE1B85"/>
    <w:rsid w:val="00FE2B9C"/>
    <w:rsid w:val="00FE31E7"/>
    <w:rsid w:val="00FE3B25"/>
    <w:rsid w:val="00FE5BEC"/>
    <w:rsid w:val="00FE63B6"/>
    <w:rsid w:val="00FE730A"/>
    <w:rsid w:val="00FF1277"/>
    <w:rsid w:val="00FF34DF"/>
    <w:rsid w:val="00FF7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AEBD04E"/>
  <w15:docId w15:val="{FED0B40C-4018-40AF-BE82-A165B49FFA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0D8B"/>
    <w:pPr>
      <w:spacing w:after="0" w:line="360" w:lineRule="auto"/>
    </w:pPr>
    <w:rPr>
      <w:rFonts w:ascii="Arial" w:hAnsi="Arial"/>
      <w:lang w:val="en-US"/>
    </w:rPr>
  </w:style>
  <w:style w:type="paragraph" w:styleId="Heading1">
    <w:name w:val="heading 1"/>
    <w:basedOn w:val="Normal"/>
    <w:next w:val="Normal"/>
    <w:link w:val="Heading1Char"/>
    <w:qFormat/>
    <w:rsid w:val="00CB0B3B"/>
    <w:pPr>
      <w:keepNext/>
      <w:keepLines/>
      <w:numPr>
        <w:numId w:val="4"/>
      </w:numPr>
      <w:spacing w:before="240" w:after="240"/>
      <w:outlineLvl w:val="0"/>
    </w:pPr>
    <w:rPr>
      <w:rFonts w:eastAsiaTheme="majorEastAsia" w:cstheme="majorBidi"/>
      <w:b/>
      <w:sz w:val="24"/>
      <w:szCs w:val="32"/>
    </w:rPr>
  </w:style>
  <w:style w:type="paragraph" w:styleId="Heading2">
    <w:name w:val="heading 2"/>
    <w:aliases w:val="ü2"/>
    <w:basedOn w:val="Normal"/>
    <w:next w:val="Normal"/>
    <w:link w:val="Heading2Char"/>
    <w:uiPriority w:val="9"/>
    <w:unhideWhenUsed/>
    <w:qFormat/>
    <w:rsid w:val="00CB0B3B"/>
    <w:pPr>
      <w:keepNext/>
      <w:keepLines/>
      <w:numPr>
        <w:ilvl w:val="1"/>
        <w:numId w:val="4"/>
      </w:numPr>
      <w:spacing w:before="200" w:after="120"/>
      <w:outlineLvl w:val="1"/>
    </w:pPr>
    <w:rPr>
      <w:rFonts w:eastAsiaTheme="majorEastAsia" w:cstheme="majorBidi"/>
      <w:b/>
      <w:bCs/>
      <w:sz w:val="24"/>
      <w:szCs w:val="26"/>
    </w:rPr>
  </w:style>
  <w:style w:type="paragraph" w:styleId="Heading3">
    <w:name w:val="heading 3"/>
    <w:basedOn w:val="Normal"/>
    <w:next w:val="Normal"/>
    <w:link w:val="Heading3Char"/>
    <w:unhideWhenUsed/>
    <w:qFormat/>
    <w:rsid w:val="001000DB"/>
    <w:pPr>
      <w:keepNext/>
      <w:keepLines/>
      <w:numPr>
        <w:ilvl w:val="2"/>
        <w:numId w:val="4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000DB"/>
    <w:pPr>
      <w:keepNext/>
      <w:keepLines/>
      <w:numPr>
        <w:ilvl w:val="3"/>
        <w:numId w:val="4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000DB"/>
    <w:pPr>
      <w:keepNext/>
      <w:keepLines/>
      <w:numPr>
        <w:ilvl w:val="4"/>
        <w:numId w:val="4"/>
      </w:numPr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000DB"/>
    <w:pPr>
      <w:keepNext/>
      <w:keepLines/>
      <w:numPr>
        <w:ilvl w:val="5"/>
        <w:numId w:val="4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000DB"/>
    <w:pPr>
      <w:keepNext/>
      <w:keepLines/>
      <w:numPr>
        <w:ilvl w:val="6"/>
        <w:numId w:val="4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000DB"/>
    <w:pPr>
      <w:keepNext/>
      <w:keepLines/>
      <w:numPr>
        <w:ilvl w:val="7"/>
        <w:numId w:val="4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000DB"/>
    <w:pPr>
      <w:keepNext/>
      <w:keepLines/>
      <w:numPr>
        <w:ilvl w:val="8"/>
        <w:numId w:val="4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B0B3B"/>
    <w:rPr>
      <w:rFonts w:ascii="Arial" w:eastAsiaTheme="majorEastAsia" w:hAnsi="Arial" w:cstheme="majorBidi"/>
      <w:b/>
      <w:sz w:val="24"/>
      <w:szCs w:val="32"/>
    </w:rPr>
  </w:style>
  <w:style w:type="character" w:customStyle="1" w:styleId="Heading2Char">
    <w:name w:val="Heading 2 Char"/>
    <w:aliases w:val="ü2 Char"/>
    <w:basedOn w:val="DefaultParagraphFont"/>
    <w:link w:val="Heading2"/>
    <w:uiPriority w:val="9"/>
    <w:rsid w:val="00CB0B3B"/>
    <w:rPr>
      <w:rFonts w:ascii="Arial" w:eastAsiaTheme="majorEastAsia" w:hAnsi="Arial" w:cstheme="majorBidi"/>
      <w:b/>
      <w:bCs/>
      <w:sz w:val="24"/>
      <w:szCs w:val="26"/>
    </w:rPr>
  </w:style>
  <w:style w:type="character" w:customStyle="1" w:styleId="Heading3Char">
    <w:name w:val="Heading 3 Char"/>
    <w:basedOn w:val="DefaultParagraphFont"/>
    <w:link w:val="Heading3"/>
    <w:rsid w:val="001000DB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000DB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000DB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000DB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000DB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000D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000DB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styleId="LineNumber">
    <w:name w:val="line number"/>
    <w:basedOn w:val="DefaultParagraphFont"/>
    <w:uiPriority w:val="99"/>
    <w:semiHidden/>
    <w:unhideWhenUsed/>
    <w:rsid w:val="00F613F6"/>
  </w:style>
  <w:style w:type="character" w:styleId="Hyperlink">
    <w:name w:val="Hyperlink"/>
    <w:basedOn w:val="DefaultParagraphFont"/>
    <w:unhideWhenUsed/>
    <w:rsid w:val="00F613F6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EE650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6F2330"/>
    <w:rPr>
      <w:color w:val="808080"/>
    </w:rPr>
  </w:style>
  <w:style w:type="table" w:styleId="TableGrid">
    <w:name w:val="Table Grid"/>
    <w:basedOn w:val="TableNormal"/>
    <w:uiPriority w:val="39"/>
    <w:rsid w:val="001A00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ption">
    <w:name w:val="caption"/>
    <w:basedOn w:val="Normal"/>
    <w:next w:val="Normal"/>
    <w:unhideWhenUsed/>
    <w:qFormat/>
    <w:rsid w:val="00CB0B3B"/>
    <w:pPr>
      <w:spacing w:line="240" w:lineRule="auto"/>
    </w:pPr>
    <w:rPr>
      <w:i/>
      <w:iCs/>
      <w:sz w:val="16"/>
      <w:szCs w:val="18"/>
    </w:rPr>
  </w:style>
  <w:style w:type="paragraph" w:customStyle="1" w:styleId="CitaviBibliographyEntry">
    <w:name w:val="Citavi Bibliography Entry"/>
    <w:basedOn w:val="Normal"/>
    <w:link w:val="CitaviBibliographyEntryChar"/>
    <w:rsid w:val="00F036A4"/>
    <w:pPr>
      <w:tabs>
        <w:tab w:val="left" w:pos="283"/>
      </w:tabs>
      <w:spacing w:after="120"/>
      <w:ind w:left="283" w:hanging="283"/>
    </w:pPr>
  </w:style>
  <w:style w:type="character" w:customStyle="1" w:styleId="CitaviBibliographyEntryChar">
    <w:name w:val="Citavi Bibliography Entry Char"/>
    <w:basedOn w:val="DefaultParagraphFont"/>
    <w:link w:val="CitaviBibliographyEntry"/>
    <w:rsid w:val="00F036A4"/>
  </w:style>
  <w:style w:type="paragraph" w:customStyle="1" w:styleId="CitaviBibliographyHeading">
    <w:name w:val="Citavi Bibliography Heading"/>
    <w:basedOn w:val="Heading1"/>
    <w:link w:val="CitaviBibliographyHeadingChar"/>
    <w:rsid w:val="00F036A4"/>
  </w:style>
  <w:style w:type="character" w:customStyle="1" w:styleId="CitaviBibliographyHeadingChar">
    <w:name w:val="Citavi Bibliography Heading Char"/>
    <w:basedOn w:val="DefaultParagraphFont"/>
    <w:link w:val="CitaviBibliographyHeading"/>
    <w:rsid w:val="00F036A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Reference">
    <w:name w:val="Reference"/>
    <w:basedOn w:val="Normal"/>
    <w:rsid w:val="00602935"/>
    <w:pPr>
      <w:spacing w:after="120" w:line="240" w:lineRule="auto"/>
      <w:ind w:left="360" w:hanging="360"/>
      <w:jc w:val="both"/>
    </w:pPr>
    <w:rPr>
      <w:rFonts w:eastAsia="Times New Roman" w:cs="Times New Roman"/>
      <w:sz w:val="18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777E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777E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777E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777E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777E7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77E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77E7"/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uiPriority w:val="99"/>
    <w:unhideWhenUsed/>
    <w:rsid w:val="001000DB"/>
  </w:style>
  <w:style w:type="character" w:customStyle="1" w:styleId="BodyTextChar">
    <w:name w:val="Body Text Char"/>
    <w:basedOn w:val="DefaultParagraphFont"/>
    <w:link w:val="BodyText"/>
    <w:uiPriority w:val="99"/>
    <w:rsid w:val="001000DB"/>
    <w:rPr>
      <w:rFonts w:ascii="Arial" w:hAnsi="Arial"/>
    </w:rPr>
  </w:style>
  <w:style w:type="paragraph" w:customStyle="1" w:styleId="Equation">
    <w:name w:val="Equation"/>
    <w:basedOn w:val="Normal"/>
    <w:next w:val="BodyText"/>
    <w:qFormat/>
    <w:rsid w:val="00F1322E"/>
    <w:pPr>
      <w:widowControl w:val="0"/>
      <w:tabs>
        <w:tab w:val="right" w:pos="4320"/>
        <w:tab w:val="right" w:pos="9072"/>
      </w:tabs>
      <w:spacing w:before="240" w:after="240" w:line="240" w:lineRule="auto"/>
      <w:ind w:firstLine="480"/>
      <w:jc w:val="center"/>
    </w:pPr>
    <w:rPr>
      <w:rFonts w:ascii="Times New Roman" w:eastAsia="SimSun" w:hAnsi="Times New Roman" w:cs="Times New Roman"/>
      <w:iCs/>
      <w:noProof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602935"/>
    <w:pPr>
      <w:spacing w:after="300" w:line="240" w:lineRule="auto"/>
      <w:contextualSpacing/>
      <w:jc w:val="center"/>
    </w:pPr>
    <w:rPr>
      <w:rFonts w:eastAsiaTheme="majorEastAsia" w:cstheme="majorBidi"/>
      <w:b/>
      <w:spacing w:val="5"/>
      <w:kern w:val="28"/>
      <w:sz w:val="24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602935"/>
    <w:rPr>
      <w:rFonts w:ascii="Arial" w:eastAsiaTheme="majorEastAsia" w:hAnsi="Arial" w:cstheme="majorBidi"/>
      <w:b/>
      <w:spacing w:val="5"/>
      <w:kern w:val="28"/>
      <w:sz w:val="24"/>
      <w:szCs w:val="52"/>
    </w:rPr>
  </w:style>
  <w:style w:type="paragraph" w:styleId="Bibliography">
    <w:name w:val="Bibliography"/>
    <w:basedOn w:val="Normal"/>
    <w:next w:val="Normal"/>
    <w:uiPriority w:val="37"/>
    <w:unhideWhenUsed/>
    <w:rsid w:val="00602935"/>
  </w:style>
  <w:style w:type="paragraph" w:customStyle="1" w:styleId="References">
    <w:name w:val="References"/>
    <w:basedOn w:val="Normal"/>
    <w:rsid w:val="00EA6DC9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spacing w:line="240" w:lineRule="auto"/>
      <w:ind w:left="851" w:hanging="851"/>
      <w:jc w:val="both"/>
    </w:pPr>
    <w:rPr>
      <w:rFonts w:eastAsia="Times New Roman" w:cs="Times New Roman"/>
      <w:sz w:val="20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27166F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166F"/>
  </w:style>
  <w:style w:type="paragraph" w:styleId="Footer">
    <w:name w:val="footer"/>
    <w:basedOn w:val="Normal"/>
    <w:link w:val="FooterChar"/>
    <w:uiPriority w:val="99"/>
    <w:unhideWhenUsed/>
    <w:rsid w:val="0027166F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166F"/>
  </w:style>
  <w:style w:type="paragraph" w:styleId="FootnoteText">
    <w:name w:val="footnote text"/>
    <w:basedOn w:val="Normal"/>
    <w:link w:val="FootnoteTextChar"/>
    <w:uiPriority w:val="99"/>
    <w:semiHidden/>
    <w:unhideWhenUsed/>
    <w:rsid w:val="0027166F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7166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27166F"/>
    <w:rPr>
      <w:vertAlign w:val="superscript"/>
    </w:rPr>
  </w:style>
  <w:style w:type="paragraph" w:styleId="Revision">
    <w:name w:val="Revision"/>
    <w:hidden/>
    <w:uiPriority w:val="99"/>
    <w:semiHidden/>
    <w:rsid w:val="00604FB8"/>
    <w:pPr>
      <w:spacing w:after="0" w:line="240" w:lineRule="auto"/>
    </w:pPr>
    <w:rPr>
      <w:rFonts w:ascii="Arial" w:hAnsi="Arial"/>
      <w:lang w:val="en-US"/>
    </w:rPr>
  </w:style>
  <w:style w:type="character" w:styleId="PageNumber">
    <w:name w:val="page number"/>
    <w:basedOn w:val="DefaultParagraphFont"/>
    <w:uiPriority w:val="99"/>
    <w:semiHidden/>
    <w:unhideWhenUsed/>
    <w:rsid w:val="00943DFE"/>
  </w:style>
  <w:style w:type="character" w:customStyle="1" w:styleId="orcid-id-https">
    <w:name w:val="orcid-id-https"/>
    <w:basedOn w:val="DefaultParagraphFont"/>
    <w:rsid w:val="00D559B4"/>
  </w:style>
  <w:style w:type="character" w:styleId="Emphasis">
    <w:name w:val="Emphasis"/>
    <w:basedOn w:val="DefaultParagraphFont"/>
    <w:uiPriority w:val="20"/>
    <w:qFormat/>
    <w:rsid w:val="00B13363"/>
    <w:rPr>
      <w:i/>
      <w:iCs/>
    </w:rPr>
  </w:style>
  <w:style w:type="character" w:customStyle="1" w:styleId="separator">
    <w:name w:val="separator"/>
    <w:basedOn w:val="DefaultParagraphFont"/>
    <w:rsid w:val="008C1B9F"/>
  </w:style>
  <w:style w:type="character" w:customStyle="1" w:styleId="hidden-author">
    <w:name w:val="hidden-author"/>
    <w:basedOn w:val="DefaultParagraphFont"/>
    <w:rsid w:val="008C1B9F"/>
  </w:style>
  <w:style w:type="character" w:customStyle="1" w:styleId="title-text">
    <w:name w:val="title-text"/>
    <w:basedOn w:val="DefaultParagraphFont"/>
    <w:rsid w:val="00C52197"/>
  </w:style>
  <w:style w:type="character" w:customStyle="1" w:styleId="emphasistypesmallcaps">
    <w:name w:val="emphasistypesmallcaps"/>
    <w:basedOn w:val="DefaultParagraphFont"/>
    <w:rsid w:val="00546980"/>
  </w:style>
  <w:style w:type="paragraph" w:customStyle="1" w:styleId="Abstract">
    <w:name w:val="Abstract"/>
    <w:basedOn w:val="Normal"/>
    <w:qFormat/>
    <w:rsid w:val="00253093"/>
    <w:pPr>
      <w:spacing w:before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">
    <w:name w:val="Text"/>
    <w:basedOn w:val="Normal"/>
    <w:rsid w:val="00253093"/>
    <w:pPr>
      <w:spacing w:before="120" w:line="240" w:lineRule="auto"/>
      <w:ind w:firstLine="72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igureorTableCaption">
    <w:name w:val="Figure or Table Caption"/>
    <w:basedOn w:val="Normal"/>
    <w:rsid w:val="00253093"/>
    <w:pPr>
      <w:keepNext/>
      <w:spacing w:before="240" w:line="240" w:lineRule="auto"/>
      <w:outlineLvl w:val="0"/>
    </w:pPr>
    <w:rPr>
      <w:rFonts w:ascii="Times New Roman" w:eastAsia="Times New Roman" w:hAnsi="Times New Roman" w:cs="Times New Roman"/>
      <w:kern w:val="28"/>
      <w:sz w:val="24"/>
      <w:szCs w:val="24"/>
    </w:rPr>
  </w:style>
  <w:style w:type="paragraph" w:customStyle="1" w:styleId="Heading-Secondary">
    <w:name w:val="Heading-Secondary"/>
    <w:basedOn w:val="Heading-Main"/>
    <w:qFormat/>
    <w:rsid w:val="00712565"/>
    <w:pPr>
      <w:ind w:left="720"/>
    </w:pPr>
    <w:rPr>
      <w:b w:val="0"/>
    </w:rPr>
  </w:style>
  <w:style w:type="paragraph" w:customStyle="1" w:styleId="Heading-Main">
    <w:name w:val="Heading-Main"/>
    <w:basedOn w:val="Normal"/>
    <w:rsid w:val="00712565"/>
    <w:pPr>
      <w:keepNext/>
      <w:spacing w:before="240" w:after="120" w:line="240" w:lineRule="auto"/>
      <w:outlineLvl w:val="0"/>
    </w:pPr>
    <w:rPr>
      <w:rFonts w:ascii="Times New Roman" w:eastAsia="Times New Roman" w:hAnsi="Times New Roman" w:cs="Times New Roman"/>
      <w:b/>
      <w:bCs/>
      <w:kern w:val="28"/>
      <w:sz w:val="24"/>
      <w:szCs w:val="24"/>
    </w:rPr>
  </w:style>
  <w:style w:type="paragraph" w:customStyle="1" w:styleId="Authors">
    <w:name w:val="Authors"/>
    <w:basedOn w:val="Normal"/>
    <w:rsid w:val="00712565"/>
    <w:pPr>
      <w:spacing w:before="120" w:after="360" w:line="240" w:lineRule="auto"/>
    </w:pPr>
    <w:rPr>
      <w:rFonts w:ascii="Times New Roman" w:eastAsia="Times New Roman" w:hAnsi="Times New Roman" w:cs="Times New Roman"/>
      <w:b/>
      <w:sz w:val="24"/>
      <w:szCs w:val="24"/>
    </w:rPr>
  </w:style>
  <w:style w:type="paragraph" w:customStyle="1" w:styleId="Affiliation">
    <w:name w:val="Affiliation"/>
    <w:basedOn w:val="Text"/>
    <w:qFormat/>
    <w:rsid w:val="00712565"/>
    <w:pPr>
      <w:ind w:firstLine="0"/>
    </w:pPr>
  </w:style>
  <w:style w:type="paragraph" w:customStyle="1" w:styleId="KeyPoints">
    <w:name w:val="Key Points"/>
    <w:basedOn w:val="Normal"/>
    <w:rsid w:val="00712565"/>
    <w:pPr>
      <w:spacing w:before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Note">
    <w:name w:val="Note"/>
    <w:basedOn w:val="Normal"/>
    <w:qFormat/>
    <w:rsid w:val="00712565"/>
    <w:pPr>
      <w:spacing w:before="240" w:after="240" w:line="240" w:lineRule="auto"/>
    </w:pPr>
    <w:rPr>
      <w:rFonts w:ascii="Times New Roman" w:eastAsia="Calibri" w:hAnsi="Times New Roman" w:cs="Times New Roman"/>
      <w:color w:val="00B0F0"/>
      <w:sz w:val="20"/>
      <w:szCs w:val="20"/>
    </w:rPr>
  </w:style>
  <w:style w:type="character" w:customStyle="1" w:styleId="NichtaufgelsteErwhnung1">
    <w:name w:val="Nicht aufgelöste Erwähnung1"/>
    <w:basedOn w:val="DefaultParagraphFont"/>
    <w:uiPriority w:val="99"/>
    <w:rsid w:val="00712565"/>
    <w:rPr>
      <w:color w:val="808080"/>
      <w:shd w:val="clear" w:color="auto" w:fill="E6E6E6"/>
    </w:rPr>
  </w:style>
  <w:style w:type="character" w:customStyle="1" w:styleId="identifier">
    <w:name w:val="identifier"/>
    <w:basedOn w:val="DefaultParagraphFont"/>
    <w:rsid w:val="00712565"/>
  </w:style>
  <w:style w:type="paragraph" w:customStyle="1" w:styleId="dx-doi">
    <w:name w:val="dx-doi"/>
    <w:basedOn w:val="Normal"/>
    <w:rsid w:val="007125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16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9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042030">
          <w:marLeft w:val="0"/>
          <w:marRight w:val="0"/>
          <w:marTop w:val="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92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45517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0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480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74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1572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9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69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677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1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862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006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26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03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330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765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08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643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711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495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22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41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62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564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30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01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7655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87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07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37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2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167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098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114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584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15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89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065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971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36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27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9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54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174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988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65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228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81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417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639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094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305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9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98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027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641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6469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77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27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6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7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93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108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364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978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39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972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97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996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8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78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16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419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57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165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069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63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940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408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9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34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8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45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8122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6269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178014">
                      <w:marLeft w:val="0"/>
                      <w:marRight w:val="0"/>
                      <w:marTop w:val="0"/>
                      <w:marBottom w:val="150"/>
                      <w:divBdr>
                        <w:top w:val="single" w:sz="6" w:space="0" w:color="A6CE39"/>
                        <w:left w:val="single" w:sz="6" w:space="0" w:color="A6CE39"/>
                        <w:bottom w:val="single" w:sz="6" w:space="0" w:color="A6CE39"/>
                        <w:right w:val="single" w:sz="6" w:space="0" w:color="A6CE39"/>
                      </w:divBdr>
                      <w:divsChild>
                        <w:div w:id="1077484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6251468">
                              <w:marLeft w:val="-75"/>
                              <w:marRight w:val="-7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43253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158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17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289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365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12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7743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33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1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813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281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1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481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763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83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880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019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96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0971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317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56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48328/tudatalib-87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201%20226\Documents\Custom%20Office%20Templates\Paper_Draf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E75645-E3ED-4480-9A3D-8A28ED2501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Paper_Draft</Template>
  <TotalTime>1</TotalTime>
  <Pages>1</Pages>
  <Words>238</Words>
  <Characters>1359</Characters>
  <Application>Microsoft Office Word</Application>
  <DocSecurity>0</DocSecurity>
  <Lines>11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Weinert</dc:creator>
  <cp:lastModifiedBy>Sebastian Weinert</cp:lastModifiedBy>
  <cp:revision>9</cp:revision>
  <cp:lastPrinted>2019-04-10T19:33:00Z</cp:lastPrinted>
  <dcterms:created xsi:type="dcterms:W3CDTF">2022-06-27T07:39:00Z</dcterms:created>
  <dcterms:modified xsi:type="dcterms:W3CDTF">2023-01-18T19:23:00Z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itaviDocumentProperty_7">
    <vt:lpwstr>Literatur</vt:lpwstr>
  </property>
  <property fmtid="{D5CDD505-2E9C-101B-9397-08002B2CF9AE}" pid="3" name="CitaviDocumentProperty_0">
    <vt:lpwstr>26d82001-14a0-4843-b2c4-fbf1828d1075</vt:lpwstr>
  </property>
  <property fmtid="{D5CDD505-2E9C-101B-9397-08002B2CF9AE}" pid="4" name="CitaviDocumentProperty_1">
    <vt:lpwstr>5.3.1.0</vt:lpwstr>
  </property>
  <property fmtid="{D5CDD505-2E9C-101B-9397-08002B2CF9AE}" pid="5" name="CitaviDocumentProperty_8">
    <vt:lpwstr>C:\Users\B201 226\Documents\Weinert\Literatur\Literatur.ctv5</vt:lpwstr>
  </property>
</Properties>
</file>